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FDB93F" w14:textId="10F9F63F" w:rsidR="00B8697E" w:rsidRPr="001E78F7" w:rsidRDefault="001E78F7">
      <w:pPr>
        <w:rPr>
          <w:rFonts w:ascii="Arial Black" w:hAnsi="Arial Black"/>
          <w:sz w:val="40"/>
          <w:szCs w:val="40"/>
        </w:rPr>
      </w:pPr>
      <w:bookmarkStart w:id="0" w:name="_GoBack"/>
      <w:bookmarkEnd w:id="0"/>
      <w:r>
        <w:rPr>
          <w:bCs/>
          <w:noProof/>
          <w:lang w:eastAsia="en-GB" w:bidi="ar-SA"/>
        </w:rPr>
        <w:drawing>
          <wp:anchor distT="0" distB="0" distL="114300" distR="114300" simplePos="0" relativeHeight="251659264" behindDoc="1" locked="0" layoutInCell="1" allowOverlap="1" wp14:anchorId="2E32726D" wp14:editId="20F2D0A4">
            <wp:simplePos x="0" y="0"/>
            <wp:positionH relativeFrom="column">
              <wp:posOffset>-368490</wp:posOffset>
            </wp:positionH>
            <wp:positionV relativeFrom="paragraph">
              <wp:posOffset>-13648</wp:posOffset>
            </wp:positionV>
            <wp:extent cx="6291618" cy="8256896"/>
            <wp:effectExtent l="0" t="0" r="0" b="0"/>
            <wp:wrapNone/>
            <wp:docPr id="1" name="Picture 1" descr="A picture containing indoor, wall, person, building&#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95277" cy="8261697"/>
                    </a:xfrm>
                    <a:prstGeom prst="rect">
                      <a:avLst/>
                    </a:prstGeom>
                    <a:noFill/>
                    <a:ln>
                      <a:noFill/>
                      <a:prstDash/>
                    </a:ln>
                    <a:effectLst>
                      <a:softEdge rad="406400"/>
                    </a:effectLst>
                  </pic:spPr>
                </pic:pic>
              </a:graphicData>
            </a:graphic>
            <wp14:sizeRelH relativeFrom="margin">
              <wp14:pctWidth>0</wp14:pctWidth>
            </wp14:sizeRelH>
            <wp14:sizeRelV relativeFrom="margin">
              <wp14:pctHeight>0</wp14:pctHeight>
            </wp14:sizeRelV>
          </wp:anchor>
        </w:drawing>
      </w:r>
      <w:r w:rsidRPr="001E78F7">
        <w:rPr>
          <w:rFonts w:ascii="Arial Black" w:hAnsi="Arial Black"/>
          <w:sz w:val="40"/>
          <w:szCs w:val="40"/>
        </w:rPr>
        <w:t>Hand Sculpture Course- Work book</w:t>
      </w:r>
    </w:p>
    <w:p w14:paraId="2609F993" w14:textId="240880B1" w:rsidR="001E78F7" w:rsidRDefault="001E78F7"/>
    <w:p w14:paraId="370B821A" w14:textId="765FAF08" w:rsidR="001E78F7" w:rsidRDefault="001E78F7"/>
    <w:p w14:paraId="7FEE5613" w14:textId="77777777" w:rsidR="007A140F" w:rsidRDefault="007A140F"/>
    <w:p w14:paraId="5B381D86" w14:textId="77777777" w:rsidR="007A140F" w:rsidRDefault="007A140F"/>
    <w:p w14:paraId="09EB6F18" w14:textId="77777777" w:rsidR="007A140F" w:rsidRDefault="007A140F"/>
    <w:p w14:paraId="47B04BDA" w14:textId="77777777" w:rsidR="007A140F" w:rsidRDefault="007A140F"/>
    <w:p w14:paraId="23335287" w14:textId="77777777" w:rsidR="007A140F" w:rsidRDefault="007A140F"/>
    <w:p w14:paraId="12232B3F" w14:textId="77777777" w:rsidR="007A140F" w:rsidRDefault="007A140F"/>
    <w:p w14:paraId="03D13B5D" w14:textId="77777777" w:rsidR="007A140F" w:rsidRDefault="007A140F"/>
    <w:p w14:paraId="62B2DE32" w14:textId="77777777" w:rsidR="007A140F" w:rsidRDefault="007A140F"/>
    <w:p w14:paraId="254758FE" w14:textId="77777777" w:rsidR="007A140F" w:rsidRDefault="007A140F"/>
    <w:p w14:paraId="23204888" w14:textId="77777777" w:rsidR="007A140F" w:rsidRDefault="007A140F"/>
    <w:p w14:paraId="055D05B8" w14:textId="77777777" w:rsidR="007A140F" w:rsidRDefault="007A140F"/>
    <w:p w14:paraId="1156F0C6" w14:textId="77777777" w:rsidR="007A140F" w:rsidRDefault="007A140F"/>
    <w:p w14:paraId="218E8920" w14:textId="77777777" w:rsidR="007A140F" w:rsidRDefault="007A140F"/>
    <w:p w14:paraId="57BE43CD" w14:textId="77777777" w:rsidR="007A140F" w:rsidRDefault="007A140F"/>
    <w:p w14:paraId="4C60DD7D" w14:textId="77777777" w:rsidR="007A140F" w:rsidRDefault="007A140F"/>
    <w:p w14:paraId="06D52D0B" w14:textId="77777777" w:rsidR="007A140F" w:rsidRDefault="007A140F"/>
    <w:p w14:paraId="623EA7F9" w14:textId="77777777" w:rsidR="007A140F" w:rsidRDefault="007A140F"/>
    <w:p w14:paraId="6F622FBD" w14:textId="32F59ECF" w:rsidR="007A140F" w:rsidRDefault="007A140F"/>
    <w:p w14:paraId="13DA3408" w14:textId="31F346C5" w:rsidR="0099406F" w:rsidRDefault="0099406F"/>
    <w:p w14:paraId="5CEEB92C" w14:textId="4D42C35F" w:rsidR="0099406F" w:rsidRDefault="0099406F"/>
    <w:p w14:paraId="154DED0E" w14:textId="698BE7E2" w:rsidR="0099406F" w:rsidRDefault="0099406F"/>
    <w:p w14:paraId="374BB2FA" w14:textId="6E1DED8B" w:rsidR="0099406F" w:rsidRDefault="0099406F"/>
    <w:p w14:paraId="0D2EEDB4" w14:textId="5C61BDC6" w:rsidR="0099406F" w:rsidRDefault="0099406F"/>
    <w:p w14:paraId="2CBA354A" w14:textId="77777777" w:rsidR="0099406F" w:rsidRDefault="0099406F"/>
    <w:p w14:paraId="1D042296" w14:textId="19C8F425" w:rsidR="007A140F" w:rsidRDefault="007A140F"/>
    <w:p w14:paraId="65A3885F" w14:textId="0B632401" w:rsidR="007A140F" w:rsidRDefault="007A140F"/>
    <w:p w14:paraId="7E4A4317" w14:textId="77777777" w:rsidR="007A140F" w:rsidRDefault="007A140F"/>
    <w:p w14:paraId="27E9D1AD" w14:textId="7015033E" w:rsidR="007A140F" w:rsidRPr="001137C4" w:rsidRDefault="007A140F">
      <w:pPr>
        <w:rPr>
          <w:b/>
          <w:bCs/>
          <w:sz w:val="32"/>
          <w:szCs w:val="32"/>
        </w:rPr>
      </w:pPr>
      <w:r w:rsidRPr="001137C4">
        <w:rPr>
          <w:b/>
          <w:bCs/>
          <w:sz w:val="32"/>
          <w:szCs w:val="32"/>
        </w:rPr>
        <w:lastRenderedPageBreak/>
        <w:t>Day 1</w:t>
      </w:r>
    </w:p>
    <w:p w14:paraId="2C16597F" w14:textId="57F3ECC0" w:rsidR="007A140F" w:rsidRDefault="007A140F"/>
    <w:p w14:paraId="35626703" w14:textId="7C399372" w:rsidR="007A140F" w:rsidRPr="001137C4" w:rsidRDefault="007A140F">
      <w:pPr>
        <w:rPr>
          <w:b/>
          <w:bCs/>
          <w:sz w:val="28"/>
          <w:szCs w:val="28"/>
        </w:rPr>
      </w:pPr>
      <w:r w:rsidRPr="001137C4">
        <w:rPr>
          <w:b/>
          <w:bCs/>
          <w:sz w:val="28"/>
          <w:szCs w:val="28"/>
        </w:rPr>
        <w:t>Sculpting materials</w:t>
      </w:r>
    </w:p>
    <w:p w14:paraId="1410837E" w14:textId="0EA84CA9" w:rsidR="007A140F" w:rsidRPr="001137C4" w:rsidRDefault="007A140F" w:rsidP="007A140F">
      <w:pPr>
        <w:pStyle w:val="ListParagraph"/>
        <w:numPr>
          <w:ilvl w:val="0"/>
          <w:numId w:val="1"/>
        </w:numPr>
        <w:rPr>
          <w:sz w:val="24"/>
          <w:szCs w:val="24"/>
        </w:rPr>
      </w:pPr>
      <w:r w:rsidRPr="001137C4">
        <w:rPr>
          <w:sz w:val="24"/>
          <w:szCs w:val="24"/>
        </w:rPr>
        <w:t>Familiarise with the materials you are using</w:t>
      </w:r>
    </w:p>
    <w:p w14:paraId="5A4872AD" w14:textId="0877204A" w:rsidR="007A140F" w:rsidRPr="001137C4" w:rsidRDefault="007A140F" w:rsidP="007A140F">
      <w:pPr>
        <w:pStyle w:val="ListParagraph"/>
        <w:numPr>
          <w:ilvl w:val="0"/>
          <w:numId w:val="1"/>
        </w:numPr>
        <w:rPr>
          <w:sz w:val="24"/>
          <w:szCs w:val="24"/>
        </w:rPr>
      </w:pPr>
      <w:r w:rsidRPr="001137C4">
        <w:rPr>
          <w:sz w:val="24"/>
          <w:szCs w:val="24"/>
        </w:rPr>
        <w:t>Wax</w:t>
      </w:r>
    </w:p>
    <w:p w14:paraId="2E05C35A" w14:textId="25D7FEC7" w:rsidR="007A140F" w:rsidRPr="001137C4" w:rsidRDefault="007A140F" w:rsidP="007A140F">
      <w:pPr>
        <w:pStyle w:val="ListParagraph"/>
        <w:numPr>
          <w:ilvl w:val="0"/>
          <w:numId w:val="1"/>
        </w:numPr>
        <w:rPr>
          <w:sz w:val="24"/>
          <w:szCs w:val="24"/>
        </w:rPr>
      </w:pPr>
      <w:r w:rsidRPr="001137C4">
        <w:rPr>
          <w:sz w:val="24"/>
          <w:szCs w:val="24"/>
        </w:rPr>
        <w:t>Sculpting tools</w:t>
      </w:r>
    </w:p>
    <w:p w14:paraId="77648301" w14:textId="18BD8EDF" w:rsidR="007A140F" w:rsidRPr="001137C4" w:rsidRDefault="007A140F" w:rsidP="007A140F">
      <w:pPr>
        <w:pStyle w:val="ListParagraph"/>
        <w:numPr>
          <w:ilvl w:val="0"/>
          <w:numId w:val="1"/>
        </w:numPr>
        <w:rPr>
          <w:sz w:val="24"/>
          <w:szCs w:val="24"/>
        </w:rPr>
      </w:pPr>
      <w:r w:rsidRPr="001137C4">
        <w:rPr>
          <w:sz w:val="24"/>
          <w:szCs w:val="24"/>
        </w:rPr>
        <w:t>Oil colours</w:t>
      </w:r>
    </w:p>
    <w:p w14:paraId="3B1EC426" w14:textId="394956E0" w:rsidR="007A140F" w:rsidRDefault="007A140F" w:rsidP="007A140F"/>
    <w:p w14:paraId="3873BB97" w14:textId="4EC24116" w:rsidR="007A140F" w:rsidRPr="001137C4" w:rsidRDefault="007A140F" w:rsidP="007A140F">
      <w:pPr>
        <w:rPr>
          <w:b/>
          <w:bCs/>
          <w:sz w:val="28"/>
          <w:szCs w:val="28"/>
        </w:rPr>
      </w:pPr>
      <w:r w:rsidRPr="001137C4">
        <w:rPr>
          <w:b/>
          <w:bCs/>
          <w:sz w:val="28"/>
          <w:szCs w:val="28"/>
        </w:rPr>
        <w:t>Anatomy of the bones of hand and wrist</w:t>
      </w:r>
    </w:p>
    <w:p w14:paraId="283C2D45" w14:textId="555BA7F9" w:rsidR="007A140F" w:rsidRDefault="007A140F" w:rsidP="007A140F"/>
    <w:p w14:paraId="3847D8D2" w14:textId="3755B034" w:rsidR="00E67526" w:rsidRDefault="00E67526" w:rsidP="007A140F"/>
    <w:p w14:paraId="6D559268" w14:textId="06DE7F9E" w:rsidR="00E67526" w:rsidRDefault="00E67526" w:rsidP="007A140F"/>
    <w:p w14:paraId="20D2902A" w14:textId="77777777" w:rsidR="00E67526" w:rsidRDefault="00E67526" w:rsidP="007A140F"/>
    <w:p w14:paraId="19841229" w14:textId="00AE9DA8" w:rsidR="007A140F" w:rsidRDefault="00E67526">
      <w:r>
        <w:rPr>
          <w:noProof/>
          <w:lang w:eastAsia="en-GB" w:bidi="ar-SA"/>
        </w:rPr>
        <w:drawing>
          <wp:inline distT="0" distB="0" distL="0" distR="0" wp14:anchorId="45E2F3D9" wp14:editId="7509A998">
            <wp:extent cx="3668690" cy="4686811"/>
            <wp:effectExtent l="0" t="0" r="8255" b="0"/>
            <wp:docPr id="13" name="Picture 13" descr="http://www.bartleby.com/107/Images/large/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artleby.com/107/Images/large/image219.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7909" cy="4698588"/>
                    </a:xfrm>
                    <a:prstGeom prst="rect">
                      <a:avLst/>
                    </a:prstGeom>
                    <a:noFill/>
                    <a:ln>
                      <a:noFill/>
                    </a:ln>
                  </pic:spPr>
                </pic:pic>
              </a:graphicData>
            </a:graphic>
          </wp:inline>
        </w:drawing>
      </w:r>
    </w:p>
    <w:p w14:paraId="50B12172" w14:textId="554A9D65" w:rsidR="007A140F" w:rsidRDefault="00E67526">
      <w:r>
        <w:rPr>
          <w:noProof/>
          <w:lang w:eastAsia="en-GB" w:bidi="ar-SA"/>
        </w:rPr>
        <w:lastRenderedPageBreak/>
        <w:drawing>
          <wp:inline distT="0" distB="0" distL="0" distR="0" wp14:anchorId="2A8500BD" wp14:editId="1B7139E7">
            <wp:extent cx="5731510" cy="7030006"/>
            <wp:effectExtent l="0" t="0" r="2540" b="0"/>
            <wp:docPr id="14" name="Picture 14" descr="http://www.bartleby.com/107/Images/large/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artleby.com/107/Images/large/image220.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030006"/>
                    </a:xfrm>
                    <a:prstGeom prst="rect">
                      <a:avLst/>
                    </a:prstGeom>
                    <a:noFill/>
                    <a:ln>
                      <a:noFill/>
                    </a:ln>
                  </pic:spPr>
                </pic:pic>
              </a:graphicData>
            </a:graphic>
          </wp:inline>
        </w:drawing>
      </w:r>
    </w:p>
    <w:p w14:paraId="2BA35E7C" w14:textId="77777777" w:rsidR="00E67526" w:rsidRDefault="00E67526">
      <w:pPr>
        <w:rPr>
          <w:b/>
          <w:bCs/>
        </w:rPr>
      </w:pPr>
    </w:p>
    <w:p w14:paraId="203FA9A8" w14:textId="77777777" w:rsidR="00E67526" w:rsidRDefault="00E67526">
      <w:pPr>
        <w:rPr>
          <w:b/>
          <w:bCs/>
        </w:rPr>
      </w:pPr>
    </w:p>
    <w:p w14:paraId="04F0E3B5" w14:textId="77777777" w:rsidR="00E67526" w:rsidRDefault="00E67526">
      <w:pPr>
        <w:rPr>
          <w:b/>
          <w:bCs/>
        </w:rPr>
      </w:pPr>
    </w:p>
    <w:p w14:paraId="75932262" w14:textId="77777777" w:rsidR="00E67526" w:rsidRDefault="00E67526">
      <w:pPr>
        <w:rPr>
          <w:b/>
          <w:bCs/>
        </w:rPr>
      </w:pPr>
    </w:p>
    <w:p w14:paraId="5AF16254" w14:textId="77777777" w:rsidR="00E67526" w:rsidRDefault="00E67526">
      <w:pPr>
        <w:rPr>
          <w:b/>
          <w:bCs/>
        </w:rPr>
      </w:pPr>
    </w:p>
    <w:p w14:paraId="76C9605B" w14:textId="77777777" w:rsidR="00E67526" w:rsidRDefault="00E67526">
      <w:pPr>
        <w:rPr>
          <w:b/>
          <w:bCs/>
        </w:rPr>
      </w:pPr>
    </w:p>
    <w:p w14:paraId="5191156A" w14:textId="79561750" w:rsidR="00EA5FF2" w:rsidRPr="001137C4" w:rsidRDefault="00EA5FF2">
      <w:pPr>
        <w:rPr>
          <w:b/>
          <w:bCs/>
          <w:sz w:val="28"/>
          <w:szCs w:val="28"/>
        </w:rPr>
      </w:pPr>
      <w:r w:rsidRPr="001137C4">
        <w:rPr>
          <w:b/>
          <w:bCs/>
          <w:sz w:val="28"/>
          <w:szCs w:val="28"/>
        </w:rPr>
        <w:lastRenderedPageBreak/>
        <w:t>Ligaments of hand and wrist</w:t>
      </w:r>
    </w:p>
    <w:p w14:paraId="385D5B9E" w14:textId="70908C6B" w:rsidR="00EA5FF2" w:rsidRPr="00E67526" w:rsidRDefault="00EA5FF2">
      <w:pPr>
        <w:rPr>
          <w:b/>
          <w:bCs/>
        </w:rPr>
      </w:pPr>
    </w:p>
    <w:p w14:paraId="7467E4C5" w14:textId="03343D6F" w:rsidR="00EA5FF2" w:rsidRDefault="00EA5FF2">
      <w:r>
        <w:rPr>
          <w:noProof/>
          <w:lang w:eastAsia="en-GB" w:bidi="ar-SA"/>
        </w:rPr>
        <w:drawing>
          <wp:inline distT="0" distB="0" distL="0" distR="0" wp14:anchorId="7AB75D95" wp14:editId="2F44F33D">
            <wp:extent cx="5731510" cy="4351058"/>
            <wp:effectExtent l="0" t="0" r="2540" b="0"/>
            <wp:docPr id="3" name="Picture 3" descr="Image result for ligaments of hand and w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gaments of hand and wrist"/>
                    <pic:cNvPicPr>
                      <a:picLocks noChangeAspect="1" noChangeArrowheads="1"/>
                    </pic:cNvPicPr>
                  </pic:nvPicPr>
                  <pic:blipFill rotWithShape="1">
                    <a:blip r:embed="rId12">
                      <a:extLst>
                        <a:ext uri="{28A0092B-C50C-407E-A947-70E740481C1C}">
                          <a14:useLocalDpi xmlns:a14="http://schemas.microsoft.com/office/drawing/2010/main" val="0"/>
                        </a:ext>
                      </a:extLst>
                    </a:blip>
                    <a:srcRect t="2448" r="-2"/>
                    <a:stretch/>
                  </pic:blipFill>
                  <pic:spPr bwMode="auto">
                    <a:xfrm>
                      <a:off x="0" y="0"/>
                      <a:ext cx="5731649" cy="4351163"/>
                    </a:xfrm>
                    <a:prstGeom prst="rect">
                      <a:avLst/>
                    </a:prstGeom>
                    <a:noFill/>
                    <a:ln>
                      <a:noFill/>
                    </a:ln>
                    <a:effectLst>
                      <a:softEdge rad="38100"/>
                    </a:effectLst>
                    <a:extLst>
                      <a:ext uri="{53640926-AAD7-44D8-BBD7-CCE9431645EC}">
                        <a14:shadowObscured xmlns:a14="http://schemas.microsoft.com/office/drawing/2010/main"/>
                      </a:ext>
                    </a:extLst>
                  </pic:spPr>
                </pic:pic>
              </a:graphicData>
            </a:graphic>
          </wp:inline>
        </w:drawing>
      </w:r>
    </w:p>
    <w:p w14:paraId="06258FBD" w14:textId="3DBA8BB3" w:rsidR="00EA5FF2" w:rsidRDefault="00EA5FF2"/>
    <w:p w14:paraId="388E3229" w14:textId="46203BBA" w:rsidR="00EA5FF2" w:rsidRPr="00E67526" w:rsidRDefault="00EA5FF2">
      <w:pPr>
        <w:rPr>
          <w:b/>
          <w:bCs/>
        </w:rPr>
      </w:pPr>
      <w:r w:rsidRPr="00E67526">
        <w:rPr>
          <w:b/>
          <w:bCs/>
        </w:rPr>
        <w:t>Volar aspect</w:t>
      </w:r>
    </w:p>
    <w:p w14:paraId="5DA03286" w14:textId="65BF245B" w:rsidR="00EA5FF2" w:rsidRDefault="00EA5FF2"/>
    <w:p w14:paraId="70E2A38D" w14:textId="2A741D10" w:rsidR="00EA5FF2" w:rsidRDefault="00EA5FF2">
      <w:r>
        <w:rPr>
          <w:noProof/>
          <w:lang w:eastAsia="en-GB" w:bidi="ar-SA"/>
        </w:rPr>
        <w:lastRenderedPageBreak/>
        <w:drawing>
          <wp:inline distT="0" distB="0" distL="0" distR="0" wp14:anchorId="6FC2F2FA" wp14:editId="709B828A">
            <wp:extent cx="4845050" cy="4203700"/>
            <wp:effectExtent l="0" t="0" r="0" b="6350"/>
            <wp:docPr id="5" name="Picture 5" descr="Gray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y33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5050" cy="4203700"/>
                    </a:xfrm>
                    <a:prstGeom prst="rect">
                      <a:avLst/>
                    </a:prstGeom>
                    <a:noFill/>
                    <a:ln>
                      <a:noFill/>
                    </a:ln>
                  </pic:spPr>
                </pic:pic>
              </a:graphicData>
            </a:graphic>
          </wp:inline>
        </w:drawing>
      </w:r>
    </w:p>
    <w:p w14:paraId="438BC162" w14:textId="109CB540" w:rsidR="00EA5FF2" w:rsidRDefault="00EA5FF2"/>
    <w:p w14:paraId="66E201AF" w14:textId="499F389E" w:rsidR="00EA5FF2" w:rsidRPr="001137C4" w:rsidRDefault="00EA5FF2">
      <w:pPr>
        <w:rPr>
          <w:b/>
          <w:bCs/>
          <w:sz w:val="28"/>
          <w:szCs w:val="28"/>
        </w:rPr>
      </w:pPr>
      <w:r w:rsidRPr="001137C4">
        <w:rPr>
          <w:b/>
          <w:bCs/>
          <w:sz w:val="28"/>
          <w:szCs w:val="28"/>
        </w:rPr>
        <w:t>Dorsal aspect</w:t>
      </w:r>
    </w:p>
    <w:p w14:paraId="7C4BDC3D" w14:textId="054CFE02" w:rsidR="00223A1A" w:rsidRDefault="00223A1A"/>
    <w:p w14:paraId="75B9514A" w14:textId="6170776C" w:rsidR="00223A1A" w:rsidRDefault="00223A1A"/>
    <w:p w14:paraId="32A247AC" w14:textId="16A4585F" w:rsidR="00223A1A" w:rsidRDefault="00223A1A"/>
    <w:p w14:paraId="39DEE18B" w14:textId="367F71B4" w:rsidR="00223A1A" w:rsidRDefault="00223A1A"/>
    <w:p w14:paraId="5239E8EC" w14:textId="12A97A1B" w:rsidR="00223A1A" w:rsidRDefault="00223A1A"/>
    <w:p w14:paraId="0ABE2585" w14:textId="3BB20C46" w:rsidR="00223A1A" w:rsidRDefault="00223A1A"/>
    <w:p w14:paraId="388DB2AC" w14:textId="2F0C30C6" w:rsidR="00223A1A" w:rsidRDefault="00223A1A"/>
    <w:p w14:paraId="01B7EFEE" w14:textId="087C2254" w:rsidR="00223A1A" w:rsidRDefault="00223A1A"/>
    <w:p w14:paraId="1D3DB215" w14:textId="62E597A0" w:rsidR="00223A1A" w:rsidRDefault="00223A1A"/>
    <w:p w14:paraId="1CF6B513" w14:textId="3F8D50E6" w:rsidR="00223A1A" w:rsidRDefault="00223A1A"/>
    <w:p w14:paraId="2B656DD5" w14:textId="6D335BE5" w:rsidR="00223A1A" w:rsidRDefault="00223A1A"/>
    <w:p w14:paraId="66594006" w14:textId="08FA0C50" w:rsidR="00223A1A" w:rsidRDefault="00223A1A"/>
    <w:p w14:paraId="7BB6FC47" w14:textId="35F917DF" w:rsidR="00223A1A" w:rsidRDefault="00223A1A"/>
    <w:p w14:paraId="30158507" w14:textId="449D2E2A" w:rsidR="00223A1A" w:rsidRDefault="00223A1A"/>
    <w:p w14:paraId="6A4D29C5" w14:textId="387B1D54" w:rsidR="00223A1A" w:rsidRPr="001137C4" w:rsidRDefault="00223A1A">
      <w:pPr>
        <w:rPr>
          <w:b/>
          <w:bCs/>
          <w:sz w:val="28"/>
          <w:szCs w:val="28"/>
        </w:rPr>
      </w:pPr>
      <w:r w:rsidRPr="001137C4">
        <w:rPr>
          <w:b/>
          <w:bCs/>
          <w:sz w:val="28"/>
          <w:szCs w:val="28"/>
        </w:rPr>
        <w:lastRenderedPageBreak/>
        <w:t>Fingers</w:t>
      </w:r>
    </w:p>
    <w:p w14:paraId="6620E546" w14:textId="17088C65" w:rsidR="00223A1A" w:rsidRDefault="00223A1A"/>
    <w:p w14:paraId="3DFEA9A0" w14:textId="5210A749" w:rsidR="00223A1A" w:rsidRDefault="00223A1A">
      <w:r>
        <w:rPr>
          <w:noProof/>
          <w:lang w:eastAsia="en-GB" w:bidi="ar-SA"/>
        </w:rPr>
        <w:drawing>
          <wp:inline distT="0" distB="0" distL="0" distR="0" wp14:anchorId="6D20BED4" wp14:editId="4BE2ACEC">
            <wp:extent cx="2374900" cy="4626610"/>
            <wp:effectExtent l="0" t="0" r="6350" b="2540"/>
            <wp:docPr id="6" name="Picture 6" descr="Image result for ulnar collateral ligament 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lnar collateral ligament thum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4900" cy="4626610"/>
                    </a:xfrm>
                    <a:prstGeom prst="rect">
                      <a:avLst/>
                    </a:prstGeom>
                    <a:noFill/>
                    <a:ln>
                      <a:noFill/>
                    </a:ln>
                  </pic:spPr>
                </pic:pic>
              </a:graphicData>
            </a:graphic>
          </wp:inline>
        </w:drawing>
      </w:r>
    </w:p>
    <w:p w14:paraId="4BB6B5F3" w14:textId="77777777" w:rsidR="00223A1A" w:rsidRDefault="00223A1A"/>
    <w:p w14:paraId="52A74D8F" w14:textId="77777777" w:rsidR="006F7B2D" w:rsidRDefault="006F7B2D"/>
    <w:p w14:paraId="6C8AD274" w14:textId="66C02FFC" w:rsidR="006F7B2D" w:rsidRDefault="006F7B2D">
      <w:r>
        <w:rPr>
          <w:noProof/>
          <w:lang w:eastAsia="en-GB" w:bidi="ar-SA"/>
        </w:rPr>
        <w:lastRenderedPageBreak/>
        <w:drawing>
          <wp:inline distT="0" distB="0" distL="0" distR="0" wp14:anchorId="75FDBBB2" wp14:editId="2216A41C">
            <wp:extent cx="2238375" cy="5240655"/>
            <wp:effectExtent l="0" t="0" r="9525"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8375" cy="5240655"/>
                    </a:xfrm>
                    <a:prstGeom prst="rect">
                      <a:avLst/>
                    </a:prstGeom>
                    <a:noFill/>
                    <a:ln>
                      <a:noFill/>
                    </a:ln>
                  </pic:spPr>
                </pic:pic>
              </a:graphicData>
            </a:graphic>
          </wp:inline>
        </w:drawing>
      </w:r>
    </w:p>
    <w:p w14:paraId="595CD8DF" w14:textId="77777777" w:rsidR="006F7B2D" w:rsidRDefault="006F7B2D"/>
    <w:p w14:paraId="704B50CD" w14:textId="77777777" w:rsidR="006F7B2D" w:rsidRDefault="006F7B2D"/>
    <w:p w14:paraId="6B98F175" w14:textId="77777777" w:rsidR="006F7B2D" w:rsidRDefault="006F7B2D"/>
    <w:p w14:paraId="2CCE67FD" w14:textId="77777777" w:rsidR="006F7B2D" w:rsidRDefault="006F7B2D"/>
    <w:p w14:paraId="6D05802C" w14:textId="77777777" w:rsidR="006F7B2D" w:rsidRDefault="006F7B2D"/>
    <w:p w14:paraId="0012B7F4" w14:textId="77777777" w:rsidR="006F7B2D" w:rsidRDefault="006F7B2D"/>
    <w:p w14:paraId="34885753" w14:textId="77777777" w:rsidR="006F7B2D" w:rsidRDefault="006F7B2D"/>
    <w:p w14:paraId="016379C6" w14:textId="77777777" w:rsidR="006F7B2D" w:rsidRDefault="006F7B2D"/>
    <w:p w14:paraId="10943C45" w14:textId="77777777" w:rsidR="006F7B2D" w:rsidRDefault="006F7B2D"/>
    <w:p w14:paraId="181E337D" w14:textId="77777777" w:rsidR="006F7B2D" w:rsidRDefault="006F7B2D"/>
    <w:p w14:paraId="690B6E78" w14:textId="77777777" w:rsidR="006F7B2D" w:rsidRDefault="006F7B2D"/>
    <w:p w14:paraId="09AA5E9F" w14:textId="77777777" w:rsidR="006F7B2D" w:rsidRDefault="006F7B2D"/>
    <w:p w14:paraId="3BA595AD" w14:textId="77777777" w:rsidR="00030EB3" w:rsidRDefault="00030EB3">
      <w:pPr>
        <w:rPr>
          <w:b/>
          <w:bCs/>
          <w:sz w:val="52"/>
          <w:szCs w:val="52"/>
        </w:rPr>
      </w:pPr>
      <w:r w:rsidRPr="00030EB3">
        <w:rPr>
          <w:b/>
          <w:bCs/>
          <w:sz w:val="52"/>
          <w:szCs w:val="52"/>
        </w:rPr>
        <w:lastRenderedPageBreak/>
        <w:t>Practical session 1:</w:t>
      </w:r>
    </w:p>
    <w:p w14:paraId="69DE78C5" w14:textId="774F6368" w:rsidR="00030EB3" w:rsidRPr="00030EB3" w:rsidRDefault="00030EB3">
      <w:pPr>
        <w:rPr>
          <w:b/>
          <w:bCs/>
          <w:sz w:val="52"/>
          <w:szCs w:val="52"/>
        </w:rPr>
      </w:pPr>
      <w:r w:rsidRPr="00030EB3">
        <w:rPr>
          <w:b/>
          <w:bCs/>
          <w:sz w:val="52"/>
          <w:szCs w:val="52"/>
        </w:rPr>
        <w:t xml:space="preserve"> Creating the ligaments</w:t>
      </w:r>
    </w:p>
    <w:p w14:paraId="14FE82E2" w14:textId="02EFD9D1" w:rsidR="00030EB3" w:rsidRDefault="00030EB3">
      <w:pPr>
        <w:rPr>
          <w:b/>
          <w:bCs/>
          <w:sz w:val="28"/>
          <w:szCs w:val="28"/>
        </w:rPr>
      </w:pPr>
    </w:p>
    <w:p w14:paraId="4683E5DE" w14:textId="2F0F1AD0" w:rsidR="00030EB3" w:rsidRPr="00030EB3" w:rsidRDefault="00030EB3" w:rsidP="00030EB3">
      <w:pPr>
        <w:pStyle w:val="ListParagraph"/>
        <w:numPr>
          <w:ilvl w:val="0"/>
          <w:numId w:val="2"/>
        </w:numPr>
        <w:rPr>
          <w:b/>
          <w:bCs/>
          <w:sz w:val="52"/>
          <w:szCs w:val="52"/>
        </w:rPr>
      </w:pPr>
      <w:r w:rsidRPr="00030EB3">
        <w:rPr>
          <w:b/>
          <w:bCs/>
          <w:sz w:val="52"/>
          <w:szCs w:val="52"/>
        </w:rPr>
        <w:t>Volar wrist ligaments.</w:t>
      </w:r>
    </w:p>
    <w:p w14:paraId="718473F4" w14:textId="54A1521A" w:rsidR="00030EB3" w:rsidRDefault="00030EB3" w:rsidP="00030EB3">
      <w:pPr>
        <w:pStyle w:val="ListParagraph"/>
        <w:rPr>
          <w:b/>
          <w:bCs/>
          <w:sz w:val="28"/>
          <w:szCs w:val="28"/>
        </w:rPr>
      </w:pPr>
      <w:r>
        <w:rPr>
          <w:b/>
          <w:bCs/>
          <w:sz w:val="28"/>
          <w:szCs w:val="28"/>
        </w:rPr>
        <w:t>Using rolled and flattened wax create the following extrinsic ligaments using the illustrations as a guide.</w:t>
      </w:r>
    </w:p>
    <w:p w14:paraId="4BD785D6" w14:textId="398A2535" w:rsidR="00030EB3" w:rsidRDefault="00030EB3" w:rsidP="00030EB3">
      <w:pPr>
        <w:pStyle w:val="ListParagraph"/>
        <w:numPr>
          <w:ilvl w:val="0"/>
          <w:numId w:val="3"/>
        </w:numPr>
        <w:rPr>
          <w:b/>
          <w:bCs/>
          <w:sz w:val="28"/>
          <w:szCs w:val="28"/>
        </w:rPr>
      </w:pPr>
      <w:proofErr w:type="spellStart"/>
      <w:r>
        <w:rPr>
          <w:b/>
          <w:bCs/>
          <w:sz w:val="28"/>
          <w:szCs w:val="28"/>
        </w:rPr>
        <w:t>Radioscaphocapitate</w:t>
      </w:r>
      <w:proofErr w:type="spellEnd"/>
      <w:r>
        <w:rPr>
          <w:b/>
          <w:bCs/>
          <w:sz w:val="28"/>
          <w:szCs w:val="28"/>
        </w:rPr>
        <w:t xml:space="preserve"> ligament</w:t>
      </w:r>
    </w:p>
    <w:p w14:paraId="03C23FC5" w14:textId="700653C4" w:rsidR="00030EB3" w:rsidRDefault="00030EB3" w:rsidP="00030EB3">
      <w:pPr>
        <w:pStyle w:val="ListParagraph"/>
        <w:numPr>
          <w:ilvl w:val="0"/>
          <w:numId w:val="3"/>
        </w:numPr>
        <w:rPr>
          <w:b/>
          <w:bCs/>
          <w:sz w:val="28"/>
          <w:szCs w:val="28"/>
        </w:rPr>
      </w:pPr>
      <w:r>
        <w:rPr>
          <w:b/>
          <w:bCs/>
          <w:sz w:val="28"/>
          <w:szCs w:val="28"/>
        </w:rPr>
        <w:t xml:space="preserve">Long </w:t>
      </w:r>
      <w:proofErr w:type="spellStart"/>
      <w:r>
        <w:rPr>
          <w:b/>
          <w:bCs/>
          <w:sz w:val="28"/>
          <w:szCs w:val="28"/>
        </w:rPr>
        <w:t>radiolunate</w:t>
      </w:r>
      <w:proofErr w:type="spellEnd"/>
      <w:r>
        <w:rPr>
          <w:b/>
          <w:bCs/>
          <w:sz w:val="28"/>
          <w:szCs w:val="28"/>
        </w:rPr>
        <w:t xml:space="preserve"> ligament</w:t>
      </w:r>
    </w:p>
    <w:p w14:paraId="3DC86B5B" w14:textId="7FE05AB4" w:rsidR="00030EB3" w:rsidRDefault="00030EB3" w:rsidP="00030EB3">
      <w:pPr>
        <w:pStyle w:val="ListParagraph"/>
        <w:numPr>
          <w:ilvl w:val="0"/>
          <w:numId w:val="3"/>
        </w:numPr>
        <w:rPr>
          <w:b/>
          <w:bCs/>
          <w:sz w:val="28"/>
          <w:szCs w:val="28"/>
        </w:rPr>
      </w:pPr>
      <w:r>
        <w:rPr>
          <w:b/>
          <w:bCs/>
          <w:sz w:val="28"/>
          <w:szCs w:val="28"/>
        </w:rPr>
        <w:t xml:space="preserve">Short </w:t>
      </w:r>
      <w:proofErr w:type="spellStart"/>
      <w:r>
        <w:rPr>
          <w:b/>
          <w:bCs/>
          <w:sz w:val="28"/>
          <w:szCs w:val="28"/>
        </w:rPr>
        <w:t>radiolunate</w:t>
      </w:r>
      <w:proofErr w:type="spellEnd"/>
      <w:r>
        <w:rPr>
          <w:b/>
          <w:bCs/>
          <w:sz w:val="28"/>
          <w:szCs w:val="28"/>
        </w:rPr>
        <w:t xml:space="preserve"> ligament</w:t>
      </w:r>
    </w:p>
    <w:p w14:paraId="78F8D6FE" w14:textId="0D31C7D3" w:rsidR="00030EB3" w:rsidRDefault="00030EB3" w:rsidP="00030EB3">
      <w:pPr>
        <w:pStyle w:val="ListParagraph"/>
        <w:numPr>
          <w:ilvl w:val="0"/>
          <w:numId w:val="3"/>
        </w:numPr>
        <w:rPr>
          <w:b/>
          <w:bCs/>
          <w:sz w:val="28"/>
          <w:szCs w:val="28"/>
        </w:rPr>
      </w:pPr>
      <w:proofErr w:type="spellStart"/>
      <w:r>
        <w:rPr>
          <w:b/>
          <w:bCs/>
          <w:sz w:val="28"/>
          <w:szCs w:val="28"/>
        </w:rPr>
        <w:t>Ulnolunate</w:t>
      </w:r>
      <w:proofErr w:type="spellEnd"/>
      <w:r>
        <w:rPr>
          <w:b/>
          <w:bCs/>
          <w:sz w:val="28"/>
          <w:szCs w:val="28"/>
        </w:rPr>
        <w:t xml:space="preserve"> ligament</w:t>
      </w:r>
    </w:p>
    <w:p w14:paraId="738A7021" w14:textId="5237869D" w:rsidR="00030EB3" w:rsidRDefault="00030EB3" w:rsidP="00030EB3">
      <w:pPr>
        <w:pStyle w:val="ListParagraph"/>
        <w:numPr>
          <w:ilvl w:val="0"/>
          <w:numId w:val="3"/>
        </w:numPr>
        <w:rPr>
          <w:b/>
          <w:bCs/>
          <w:sz w:val="28"/>
          <w:szCs w:val="28"/>
        </w:rPr>
      </w:pPr>
      <w:proofErr w:type="spellStart"/>
      <w:r>
        <w:rPr>
          <w:b/>
          <w:bCs/>
          <w:sz w:val="28"/>
          <w:szCs w:val="28"/>
        </w:rPr>
        <w:t>Ulnocapitate</w:t>
      </w:r>
      <w:proofErr w:type="spellEnd"/>
      <w:r>
        <w:rPr>
          <w:b/>
          <w:bCs/>
          <w:sz w:val="28"/>
          <w:szCs w:val="28"/>
        </w:rPr>
        <w:t xml:space="preserve"> ligament</w:t>
      </w:r>
    </w:p>
    <w:p w14:paraId="1A4ACB5D" w14:textId="639F74C4" w:rsidR="00030EB3" w:rsidRDefault="00030EB3" w:rsidP="00030EB3">
      <w:pPr>
        <w:pStyle w:val="ListParagraph"/>
        <w:numPr>
          <w:ilvl w:val="0"/>
          <w:numId w:val="3"/>
        </w:numPr>
        <w:rPr>
          <w:b/>
          <w:bCs/>
          <w:sz w:val="28"/>
          <w:szCs w:val="28"/>
        </w:rPr>
      </w:pPr>
      <w:r w:rsidRPr="00030EB3">
        <w:rPr>
          <w:b/>
          <w:bCs/>
          <w:noProof/>
          <w:sz w:val="28"/>
          <w:szCs w:val="28"/>
          <w:lang w:eastAsia="en-GB" w:bidi="ar-SA"/>
        </w:rPr>
        <mc:AlternateContent>
          <mc:Choice Requires="wpg">
            <w:drawing>
              <wp:anchor distT="0" distB="0" distL="114300" distR="114300" simplePos="0" relativeHeight="251661312" behindDoc="0" locked="0" layoutInCell="1" allowOverlap="1" wp14:anchorId="009E4FE3" wp14:editId="24218CA7">
                <wp:simplePos x="0" y="0"/>
                <wp:positionH relativeFrom="column">
                  <wp:posOffset>609599</wp:posOffset>
                </wp:positionH>
                <wp:positionV relativeFrom="paragraph">
                  <wp:posOffset>314026</wp:posOffset>
                </wp:positionV>
                <wp:extent cx="3487271" cy="3381637"/>
                <wp:effectExtent l="0" t="0" r="0" b="9525"/>
                <wp:wrapNone/>
                <wp:docPr id="4" name="Group 1"/>
                <wp:cNvGraphicFramePr/>
                <a:graphic xmlns:a="http://schemas.openxmlformats.org/drawingml/2006/main">
                  <a:graphicData uri="http://schemas.microsoft.com/office/word/2010/wordprocessingGroup">
                    <wpg:wgp>
                      <wpg:cNvGrpSpPr/>
                      <wpg:grpSpPr bwMode="auto">
                        <a:xfrm>
                          <a:off x="0" y="0"/>
                          <a:ext cx="3487271" cy="3381637"/>
                          <a:chOff x="1" y="1"/>
                          <a:chExt cx="4484390" cy="3857625"/>
                        </a:xfrm>
                      </wpg:grpSpPr>
                      <pic:pic xmlns:pic="http://schemas.openxmlformats.org/drawingml/2006/picture">
                        <pic:nvPicPr>
                          <pic:cNvPr id="20" name="Picture 20" descr="C:\Users\Helen\Desktop\xray.jpg"/>
                          <pic:cNvPicPr>
                            <a:picLocks noChangeAspect="1"/>
                          </pic:cNvPicPr>
                        </pic:nvPicPr>
                        <pic:blipFill>
                          <a:blip r:embed="rId16">
                            <a:extLst>
                              <a:ext uri="{28A0092B-C50C-407E-A947-70E740481C1C}">
                                <a14:useLocalDpi xmlns:a14="http://schemas.microsoft.com/office/drawing/2010/main" val="0"/>
                              </a:ext>
                            </a:extLst>
                          </a:blip>
                          <a:srcRect l="6094" r="8202"/>
                          <a:stretch>
                            <a:fillRect/>
                          </a:stretch>
                        </pic:blipFill>
                        <pic:spPr bwMode="auto">
                          <a:xfrm>
                            <a:off x="1" y="1"/>
                            <a:ext cx="4484390" cy="3857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2" name="Line 5"/>
                        <wps:cNvCnPr/>
                        <wps:spPr bwMode="auto">
                          <a:xfrm>
                            <a:off x="2038550" y="2641600"/>
                            <a:ext cx="357187" cy="501650"/>
                          </a:xfrm>
                          <a:prstGeom prst="line">
                            <a:avLst/>
                          </a:prstGeom>
                          <a:noFill/>
                          <a:ln w="139700">
                            <a:solidFill>
                              <a:srgbClr val="00B0F0">
                                <a:alpha val="54117"/>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6"/>
                        <wps:cNvCnPr/>
                        <wps:spPr bwMode="auto">
                          <a:xfrm flipH="1">
                            <a:off x="1324175" y="2000250"/>
                            <a:ext cx="928687" cy="1071562"/>
                          </a:xfrm>
                          <a:prstGeom prst="line">
                            <a:avLst/>
                          </a:prstGeom>
                          <a:noFill/>
                          <a:ln w="139700">
                            <a:solidFill>
                              <a:srgbClr val="92D050">
                                <a:alpha val="54117"/>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7"/>
                        <wps:cNvCnPr/>
                        <wps:spPr bwMode="auto">
                          <a:xfrm flipH="1">
                            <a:off x="1609925" y="2643187"/>
                            <a:ext cx="355600" cy="500063"/>
                          </a:xfrm>
                          <a:prstGeom prst="line">
                            <a:avLst/>
                          </a:prstGeom>
                          <a:noFill/>
                          <a:ln w="139700">
                            <a:solidFill>
                              <a:srgbClr val="00B0F0">
                                <a:alpha val="54117"/>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8"/>
                        <wps:cNvCnPr/>
                        <wps:spPr bwMode="auto">
                          <a:xfrm>
                            <a:off x="2317950" y="1920875"/>
                            <a:ext cx="642937" cy="1000125"/>
                          </a:xfrm>
                          <a:prstGeom prst="line">
                            <a:avLst/>
                          </a:prstGeom>
                          <a:noFill/>
                          <a:ln w="139700">
                            <a:solidFill>
                              <a:srgbClr val="92D050">
                                <a:alpha val="54117"/>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AE0269" id="Group 1" o:spid="_x0000_s1026" style="position:absolute;margin-left:48pt;margin-top:24.75pt;width:274.6pt;height:266.25pt;z-index:251661312;mso-width-relative:margin;mso-height-relative:margin" coordorigin="" coordsize="44843,38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44843;height:38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" strokeweight="1pt">
                  <v:stroke miterlimit="0"/>
                  <v:imagedata r:id="rId17" o:title="xray" cropleft="3994f" cropright="5375f"/>
                  <v:path arrowok="t"/>
                </v:shape>
                <v:line id="Line 5" o:spid="_x0000_s1028" style="position:absolute;visibility:visible;mso-wrap-style:square;v-text-anchor:top" from="20385,26416" to="23957,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" strokecolor="#00b0f0" strokeweight="11pt">
                  <v:stroke opacity="35466f"/>
                </v:line>
                <v:line id="Line 6" o:spid="_x0000_s1029" style="position:absolute;flip:x;visibility:visible;mso-wrap-style:square;v-text-anchor:top" from="13241,20002" to="22528,3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" strokecolor="#92d050" strokeweight="11pt">
                  <v:stroke opacity="35466f"/>
                </v:line>
                <v:line id="Line 7" o:spid="_x0000_s1030" style="position:absolute;flip:x;visibility:visible;mso-wrap-style:square;v-text-anchor:top" from="16099,26431" to="19655,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" strokecolor="#00b0f0" strokeweight="11pt">
                  <v:stroke opacity="35466f"/>
                </v:line>
                <v:line id="Line 8" o:spid="_x0000_s1031" style="position:absolute;visibility:visible;mso-wrap-style:square;v-text-anchor:top" from="23179,19208" to="29608,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" strokecolor="#92d050" strokeweight="11pt">
                  <v:stroke opacity="35466f"/>
                </v:line>
              </v:group>
            </w:pict>
          </mc:Fallback>
        </mc:AlternateContent>
      </w:r>
      <w:proofErr w:type="spellStart"/>
      <w:r>
        <w:rPr>
          <w:b/>
          <w:bCs/>
          <w:sz w:val="28"/>
          <w:szCs w:val="28"/>
        </w:rPr>
        <w:t>Ulnotriquetral</w:t>
      </w:r>
      <w:proofErr w:type="spellEnd"/>
      <w:r>
        <w:rPr>
          <w:b/>
          <w:bCs/>
          <w:sz w:val="28"/>
          <w:szCs w:val="28"/>
        </w:rPr>
        <w:t xml:space="preserve"> ligament</w:t>
      </w:r>
    </w:p>
    <w:p w14:paraId="5FE2B02B" w14:textId="37527E33" w:rsidR="00030EB3" w:rsidRPr="00030EB3" w:rsidRDefault="00030EB3" w:rsidP="00030EB3">
      <w:pPr>
        <w:rPr>
          <w:b/>
          <w:bCs/>
          <w:sz w:val="28"/>
          <w:szCs w:val="28"/>
        </w:rPr>
      </w:pPr>
    </w:p>
    <w:p w14:paraId="6633E929" w14:textId="6DF82244" w:rsidR="00030EB3" w:rsidRDefault="00030EB3" w:rsidP="00030EB3">
      <w:pPr>
        <w:pStyle w:val="ListParagraph"/>
        <w:ind w:left="1080"/>
        <w:rPr>
          <w:b/>
          <w:bCs/>
          <w:sz w:val="28"/>
          <w:szCs w:val="28"/>
        </w:rPr>
      </w:pPr>
    </w:p>
    <w:p w14:paraId="26334C77" w14:textId="136678E3" w:rsidR="00030EB3" w:rsidRDefault="00030EB3" w:rsidP="00030EB3">
      <w:pPr>
        <w:pStyle w:val="ListParagraph"/>
        <w:ind w:left="1080"/>
        <w:rPr>
          <w:b/>
          <w:bCs/>
          <w:sz w:val="28"/>
          <w:szCs w:val="28"/>
        </w:rPr>
      </w:pPr>
    </w:p>
    <w:p w14:paraId="138F0EDA" w14:textId="7FC26F69" w:rsidR="00030EB3" w:rsidRDefault="00030EB3" w:rsidP="00030EB3">
      <w:pPr>
        <w:pStyle w:val="ListParagraph"/>
        <w:ind w:left="1080"/>
        <w:rPr>
          <w:b/>
          <w:bCs/>
          <w:sz w:val="28"/>
          <w:szCs w:val="28"/>
        </w:rPr>
      </w:pPr>
    </w:p>
    <w:p w14:paraId="250390B4" w14:textId="207020D9" w:rsidR="00030EB3" w:rsidRDefault="00030EB3" w:rsidP="00030EB3">
      <w:pPr>
        <w:pStyle w:val="ListParagraph"/>
        <w:ind w:left="1080"/>
        <w:rPr>
          <w:b/>
          <w:bCs/>
          <w:sz w:val="28"/>
          <w:szCs w:val="28"/>
        </w:rPr>
      </w:pPr>
    </w:p>
    <w:p w14:paraId="0265E6D6" w14:textId="740EB60D" w:rsidR="00030EB3" w:rsidRDefault="00030EB3" w:rsidP="00030EB3">
      <w:pPr>
        <w:pStyle w:val="ListParagraph"/>
        <w:ind w:left="1080"/>
        <w:rPr>
          <w:b/>
          <w:bCs/>
          <w:sz w:val="28"/>
          <w:szCs w:val="28"/>
        </w:rPr>
      </w:pPr>
    </w:p>
    <w:p w14:paraId="53F3B936" w14:textId="2B2272EB" w:rsidR="00030EB3" w:rsidRDefault="00030EB3" w:rsidP="00030EB3">
      <w:pPr>
        <w:pStyle w:val="ListParagraph"/>
        <w:ind w:left="1080"/>
        <w:rPr>
          <w:b/>
          <w:bCs/>
          <w:sz w:val="28"/>
          <w:szCs w:val="28"/>
        </w:rPr>
      </w:pPr>
    </w:p>
    <w:p w14:paraId="6E79C7C9" w14:textId="77777777" w:rsidR="00030EB3" w:rsidRDefault="00030EB3" w:rsidP="00030EB3">
      <w:pPr>
        <w:pStyle w:val="ListParagraph"/>
        <w:ind w:left="1080"/>
        <w:rPr>
          <w:b/>
          <w:bCs/>
          <w:sz w:val="28"/>
          <w:szCs w:val="28"/>
        </w:rPr>
      </w:pPr>
    </w:p>
    <w:p w14:paraId="7CF6547D" w14:textId="77777777" w:rsidR="00030EB3" w:rsidRDefault="00030EB3" w:rsidP="00030EB3">
      <w:pPr>
        <w:pStyle w:val="ListParagraph"/>
        <w:ind w:left="1080"/>
        <w:rPr>
          <w:b/>
          <w:bCs/>
          <w:sz w:val="28"/>
          <w:szCs w:val="28"/>
        </w:rPr>
      </w:pPr>
    </w:p>
    <w:p w14:paraId="14496EE5" w14:textId="77777777" w:rsidR="00030EB3" w:rsidRDefault="00030EB3" w:rsidP="00030EB3">
      <w:pPr>
        <w:pStyle w:val="ListParagraph"/>
        <w:ind w:left="1080"/>
        <w:rPr>
          <w:b/>
          <w:bCs/>
          <w:sz w:val="28"/>
          <w:szCs w:val="28"/>
        </w:rPr>
      </w:pPr>
    </w:p>
    <w:p w14:paraId="2DEC4A0F" w14:textId="77777777" w:rsidR="00030EB3" w:rsidRDefault="00030EB3" w:rsidP="00030EB3">
      <w:pPr>
        <w:pStyle w:val="ListParagraph"/>
        <w:ind w:left="1080"/>
        <w:rPr>
          <w:b/>
          <w:bCs/>
          <w:sz w:val="28"/>
          <w:szCs w:val="28"/>
        </w:rPr>
      </w:pPr>
    </w:p>
    <w:p w14:paraId="6236114A" w14:textId="77777777" w:rsidR="00030EB3" w:rsidRDefault="00030EB3" w:rsidP="00030EB3">
      <w:pPr>
        <w:pStyle w:val="ListParagraph"/>
        <w:ind w:left="1080"/>
        <w:rPr>
          <w:b/>
          <w:bCs/>
          <w:sz w:val="28"/>
          <w:szCs w:val="28"/>
        </w:rPr>
      </w:pPr>
    </w:p>
    <w:p w14:paraId="38949BB2" w14:textId="77777777" w:rsidR="00030EB3" w:rsidRDefault="00030EB3" w:rsidP="00030EB3">
      <w:pPr>
        <w:pStyle w:val="ListParagraph"/>
        <w:ind w:left="1080"/>
        <w:rPr>
          <w:b/>
          <w:bCs/>
          <w:sz w:val="28"/>
          <w:szCs w:val="28"/>
        </w:rPr>
      </w:pPr>
    </w:p>
    <w:p w14:paraId="1DE9EE22" w14:textId="77777777" w:rsidR="00030EB3" w:rsidRDefault="00030EB3" w:rsidP="00030EB3">
      <w:pPr>
        <w:pStyle w:val="ListParagraph"/>
        <w:ind w:left="1080"/>
        <w:rPr>
          <w:b/>
          <w:bCs/>
          <w:sz w:val="28"/>
          <w:szCs w:val="28"/>
        </w:rPr>
      </w:pPr>
    </w:p>
    <w:p w14:paraId="5AD634C7" w14:textId="77777777" w:rsidR="00030EB3" w:rsidRDefault="00030EB3" w:rsidP="00030EB3">
      <w:pPr>
        <w:pStyle w:val="ListParagraph"/>
        <w:ind w:left="1080"/>
        <w:rPr>
          <w:b/>
          <w:bCs/>
          <w:sz w:val="28"/>
          <w:szCs w:val="28"/>
        </w:rPr>
      </w:pPr>
    </w:p>
    <w:p w14:paraId="300DC0FB" w14:textId="326153BC" w:rsidR="00030EB3" w:rsidRDefault="00030EB3" w:rsidP="00030EB3">
      <w:pPr>
        <w:pStyle w:val="ListParagraph"/>
        <w:ind w:left="1080"/>
        <w:rPr>
          <w:b/>
          <w:bCs/>
          <w:sz w:val="28"/>
          <w:szCs w:val="28"/>
        </w:rPr>
      </w:pPr>
      <w:r>
        <w:rPr>
          <w:b/>
          <w:bCs/>
          <w:sz w:val="28"/>
          <w:szCs w:val="28"/>
        </w:rPr>
        <w:t>Appreciate the space of Poirier between the two chevrons.</w:t>
      </w:r>
    </w:p>
    <w:p w14:paraId="0E20CA69" w14:textId="5A6BE24A" w:rsidR="00030EB3" w:rsidRDefault="00030EB3" w:rsidP="00030EB3">
      <w:pPr>
        <w:pStyle w:val="ListParagraph"/>
        <w:ind w:left="1080"/>
        <w:rPr>
          <w:b/>
          <w:bCs/>
          <w:sz w:val="28"/>
          <w:szCs w:val="28"/>
        </w:rPr>
      </w:pPr>
      <w:r>
        <w:rPr>
          <w:b/>
          <w:bCs/>
          <w:sz w:val="28"/>
          <w:szCs w:val="28"/>
        </w:rPr>
        <w:t>You can make the ligaments appear more real using finer sculpting tools and colour them using oil paint. The conventional colour is green</w:t>
      </w:r>
    </w:p>
    <w:p w14:paraId="77D525EB" w14:textId="471C9DEF" w:rsidR="00030EB3" w:rsidRDefault="00030EB3" w:rsidP="00030EB3">
      <w:pPr>
        <w:pStyle w:val="ListParagraph"/>
        <w:ind w:left="1080"/>
        <w:rPr>
          <w:b/>
          <w:bCs/>
          <w:sz w:val="28"/>
          <w:szCs w:val="28"/>
        </w:rPr>
      </w:pPr>
    </w:p>
    <w:p w14:paraId="2FE3B384" w14:textId="77777777" w:rsidR="00030EB3" w:rsidRDefault="00030EB3" w:rsidP="00030EB3">
      <w:pPr>
        <w:pStyle w:val="ListParagraph"/>
        <w:ind w:left="1080"/>
        <w:rPr>
          <w:b/>
          <w:bCs/>
          <w:sz w:val="28"/>
          <w:szCs w:val="28"/>
        </w:rPr>
      </w:pPr>
    </w:p>
    <w:p w14:paraId="7FE1F665" w14:textId="50AC5F46" w:rsidR="00030EB3" w:rsidRPr="00030EB3" w:rsidRDefault="00030EB3" w:rsidP="00030EB3">
      <w:pPr>
        <w:pStyle w:val="ListParagraph"/>
        <w:numPr>
          <w:ilvl w:val="0"/>
          <w:numId w:val="2"/>
        </w:numPr>
        <w:rPr>
          <w:b/>
          <w:bCs/>
          <w:sz w:val="28"/>
          <w:szCs w:val="28"/>
        </w:rPr>
      </w:pPr>
      <w:r>
        <w:rPr>
          <w:b/>
          <w:bCs/>
          <w:sz w:val="28"/>
          <w:szCs w:val="28"/>
        </w:rPr>
        <w:lastRenderedPageBreak/>
        <w:t>Dorsal wrist ligaments</w:t>
      </w:r>
    </w:p>
    <w:p w14:paraId="04F00682" w14:textId="77777777" w:rsidR="00030EB3" w:rsidRDefault="00030EB3" w:rsidP="00030EB3">
      <w:pPr>
        <w:pStyle w:val="ListParagraph"/>
        <w:rPr>
          <w:b/>
          <w:bCs/>
          <w:sz w:val="28"/>
          <w:szCs w:val="28"/>
        </w:rPr>
      </w:pPr>
    </w:p>
    <w:p w14:paraId="3081ED84" w14:textId="69A5F70D" w:rsidR="00030EB3" w:rsidRDefault="00030EB3" w:rsidP="00030EB3">
      <w:pPr>
        <w:pStyle w:val="ListParagraph"/>
        <w:rPr>
          <w:b/>
          <w:bCs/>
          <w:sz w:val="28"/>
          <w:szCs w:val="28"/>
        </w:rPr>
      </w:pPr>
      <w:r>
        <w:rPr>
          <w:b/>
          <w:bCs/>
          <w:sz w:val="28"/>
          <w:szCs w:val="28"/>
        </w:rPr>
        <w:t>Using rolled and flattened wax create the following extrinsic ligaments using the illustrations as a guide.</w:t>
      </w:r>
    </w:p>
    <w:p w14:paraId="1F039859" w14:textId="3FE3816A" w:rsidR="00030EB3" w:rsidRDefault="00030EB3" w:rsidP="00030EB3">
      <w:pPr>
        <w:pStyle w:val="ListParagraph"/>
        <w:rPr>
          <w:b/>
          <w:bCs/>
          <w:sz w:val="28"/>
          <w:szCs w:val="28"/>
        </w:rPr>
      </w:pPr>
    </w:p>
    <w:p w14:paraId="3CBBF472" w14:textId="383B069A" w:rsidR="00030EB3" w:rsidRDefault="00030EB3" w:rsidP="00030EB3">
      <w:pPr>
        <w:pStyle w:val="ListParagraph"/>
        <w:numPr>
          <w:ilvl w:val="0"/>
          <w:numId w:val="5"/>
        </w:numPr>
        <w:rPr>
          <w:b/>
          <w:bCs/>
          <w:sz w:val="28"/>
          <w:szCs w:val="28"/>
        </w:rPr>
      </w:pPr>
      <w:r>
        <w:rPr>
          <w:b/>
          <w:bCs/>
          <w:sz w:val="28"/>
          <w:szCs w:val="28"/>
        </w:rPr>
        <w:t>Dorsal radiocarpal ligament</w:t>
      </w:r>
    </w:p>
    <w:p w14:paraId="4B790DB3" w14:textId="15E88E30" w:rsidR="00030EB3" w:rsidRDefault="00030EB3" w:rsidP="00030EB3">
      <w:pPr>
        <w:pStyle w:val="ListParagraph"/>
        <w:numPr>
          <w:ilvl w:val="0"/>
          <w:numId w:val="5"/>
        </w:numPr>
        <w:rPr>
          <w:b/>
          <w:bCs/>
          <w:sz w:val="28"/>
          <w:szCs w:val="28"/>
        </w:rPr>
      </w:pPr>
      <w:r>
        <w:rPr>
          <w:b/>
          <w:bCs/>
          <w:sz w:val="28"/>
          <w:szCs w:val="28"/>
        </w:rPr>
        <w:t>Dorsal intercarpal ligament</w:t>
      </w:r>
    </w:p>
    <w:p w14:paraId="15A38748" w14:textId="449A0295" w:rsidR="00030EB3" w:rsidRDefault="00030EB3" w:rsidP="00030EB3">
      <w:pPr>
        <w:rPr>
          <w:b/>
          <w:bCs/>
          <w:sz w:val="28"/>
          <w:szCs w:val="28"/>
        </w:rPr>
      </w:pPr>
    </w:p>
    <w:p w14:paraId="6361ECE9" w14:textId="77777777" w:rsidR="00030EB3" w:rsidRPr="00030EB3" w:rsidRDefault="00030EB3" w:rsidP="00030EB3">
      <w:pPr>
        <w:rPr>
          <w:b/>
          <w:bCs/>
          <w:sz w:val="28"/>
          <w:szCs w:val="28"/>
        </w:rPr>
      </w:pPr>
    </w:p>
    <w:p w14:paraId="4EAA603C" w14:textId="289D6D50" w:rsidR="00030EB3" w:rsidRDefault="00030EB3">
      <w:pPr>
        <w:rPr>
          <w:b/>
          <w:bCs/>
          <w:sz w:val="28"/>
          <w:szCs w:val="28"/>
        </w:rPr>
      </w:pPr>
      <w:r>
        <w:rPr>
          <w:noProof/>
          <w:lang w:eastAsia="en-GB" w:bidi="ar-SA"/>
        </w:rPr>
        <w:drawing>
          <wp:inline distT="0" distB="0" distL="0" distR="0" wp14:anchorId="3A775BF9" wp14:editId="101024FE">
            <wp:extent cx="3633787" cy="2714625"/>
            <wp:effectExtent l="0" t="0" r="5080" b="0"/>
            <wp:docPr id="17413" name="Picture 4" descr="C:\Users\Helen\Desktop\dorsal w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4" descr="C:\Users\Helen\Desktop\dorsal wris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3787" cy="2714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14:paraId="60556F56" w14:textId="77777777" w:rsidR="00030EB3" w:rsidRDefault="00030EB3">
      <w:pPr>
        <w:rPr>
          <w:b/>
          <w:bCs/>
          <w:sz w:val="28"/>
          <w:szCs w:val="28"/>
        </w:rPr>
      </w:pPr>
    </w:p>
    <w:p w14:paraId="6C088D2C" w14:textId="77777777" w:rsidR="00030EB3" w:rsidRDefault="00030EB3">
      <w:pPr>
        <w:rPr>
          <w:b/>
          <w:bCs/>
          <w:sz w:val="28"/>
          <w:szCs w:val="28"/>
        </w:rPr>
      </w:pPr>
    </w:p>
    <w:p w14:paraId="2FDCACD3" w14:textId="7EFE8804" w:rsidR="00030EB3" w:rsidRDefault="00030EB3" w:rsidP="00030EB3">
      <w:pPr>
        <w:pStyle w:val="ListParagraph"/>
        <w:numPr>
          <w:ilvl w:val="0"/>
          <w:numId w:val="2"/>
        </w:numPr>
        <w:rPr>
          <w:b/>
          <w:bCs/>
          <w:sz w:val="28"/>
          <w:szCs w:val="28"/>
        </w:rPr>
      </w:pPr>
      <w:r>
        <w:rPr>
          <w:b/>
          <w:bCs/>
          <w:sz w:val="28"/>
          <w:szCs w:val="28"/>
        </w:rPr>
        <w:t>Beak ligament of thumb.</w:t>
      </w:r>
    </w:p>
    <w:p w14:paraId="6B621A16" w14:textId="7A9F328D" w:rsidR="008F7531" w:rsidRDefault="00030EB3" w:rsidP="00030EB3">
      <w:pPr>
        <w:pStyle w:val="ListParagraph"/>
        <w:rPr>
          <w:b/>
          <w:bCs/>
          <w:sz w:val="28"/>
          <w:szCs w:val="28"/>
        </w:rPr>
      </w:pPr>
      <w:r>
        <w:rPr>
          <w:b/>
          <w:bCs/>
          <w:sz w:val="28"/>
          <w:szCs w:val="28"/>
        </w:rPr>
        <w:t xml:space="preserve">Create a ligament between the ‘trapezium and </w:t>
      </w:r>
      <w:r w:rsidR="008F7531">
        <w:rPr>
          <w:b/>
          <w:bCs/>
          <w:sz w:val="28"/>
          <w:szCs w:val="28"/>
        </w:rPr>
        <w:t xml:space="preserve">beak’ of </w:t>
      </w:r>
      <w:r>
        <w:rPr>
          <w:b/>
          <w:bCs/>
          <w:sz w:val="28"/>
          <w:szCs w:val="28"/>
        </w:rPr>
        <w:t>first metacarpal</w:t>
      </w:r>
      <w:r w:rsidR="008F7531">
        <w:rPr>
          <w:b/>
          <w:bCs/>
          <w:sz w:val="28"/>
          <w:szCs w:val="28"/>
        </w:rPr>
        <w:t xml:space="preserve">. </w:t>
      </w:r>
    </w:p>
    <w:p w14:paraId="070DF160" w14:textId="3CF1B496" w:rsidR="008F7531" w:rsidRDefault="008F7531" w:rsidP="00030EB3">
      <w:pPr>
        <w:pStyle w:val="ListParagraph"/>
        <w:rPr>
          <w:b/>
          <w:bCs/>
          <w:sz w:val="28"/>
          <w:szCs w:val="28"/>
        </w:rPr>
      </w:pPr>
    </w:p>
    <w:p w14:paraId="1FA9A7A0" w14:textId="74BD5ED2" w:rsidR="008F7531" w:rsidRDefault="008F7531" w:rsidP="008F7531">
      <w:pPr>
        <w:pStyle w:val="ListParagraph"/>
        <w:numPr>
          <w:ilvl w:val="0"/>
          <w:numId w:val="2"/>
        </w:numPr>
        <w:rPr>
          <w:b/>
          <w:bCs/>
          <w:sz w:val="28"/>
          <w:szCs w:val="28"/>
        </w:rPr>
      </w:pPr>
      <w:r>
        <w:rPr>
          <w:b/>
          <w:bCs/>
          <w:sz w:val="28"/>
          <w:szCs w:val="28"/>
        </w:rPr>
        <w:t>Radial and Ulnar collateral ligament of thumb and other finger MCP joints.</w:t>
      </w:r>
    </w:p>
    <w:p w14:paraId="1FEBA34A" w14:textId="2D0672A1" w:rsidR="008F7531" w:rsidRDefault="008F7531" w:rsidP="008F7531">
      <w:pPr>
        <w:pStyle w:val="ListParagraph"/>
        <w:rPr>
          <w:b/>
          <w:bCs/>
          <w:sz w:val="28"/>
          <w:szCs w:val="28"/>
        </w:rPr>
      </w:pPr>
      <w:r>
        <w:rPr>
          <w:b/>
          <w:bCs/>
          <w:sz w:val="28"/>
          <w:szCs w:val="28"/>
        </w:rPr>
        <w:t>Appreciate the orientation of these ligaments with the proximal volar attachment.</w:t>
      </w:r>
    </w:p>
    <w:p w14:paraId="6B685869" w14:textId="1D14B0C1" w:rsidR="008F7531" w:rsidRDefault="008F7531" w:rsidP="008F7531">
      <w:pPr>
        <w:pStyle w:val="ListParagraph"/>
        <w:rPr>
          <w:b/>
          <w:bCs/>
          <w:sz w:val="28"/>
          <w:szCs w:val="28"/>
        </w:rPr>
      </w:pPr>
    </w:p>
    <w:p w14:paraId="3DCD9249" w14:textId="50FE930B" w:rsidR="008F7531" w:rsidRDefault="008F7531" w:rsidP="008F7531">
      <w:pPr>
        <w:pStyle w:val="ListParagraph"/>
        <w:numPr>
          <w:ilvl w:val="0"/>
          <w:numId w:val="2"/>
        </w:numPr>
        <w:rPr>
          <w:b/>
          <w:bCs/>
          <w:sz w:val="28"/>
          <w:szCs w:val="28"/>
        </w:rPr>
      </w:pPr>
      <w:r>
        <w:rPr>
          <w:b/>
          <w:bCs/>
          <w:sz w:val="28"/>
          <w:szCs w:val="28"/>
        </w:rPr>
        <w:t>Radial and ulnar collateral ligaments of the interphalangeal joints.</w:t>
      </w:r>
    </w:p>
    <w:p w14:paraId="515BEE54" w14:textId="70C0BCE2" w:rsidR="008F7531" w:rsidRDefault="008F7531" w:rsidP="008F7531">
      <w:pPr>
        <w:pStyle w:val="ListParagraph"/>
        <w:rPr>
          <w:b/>
          <w:bCs/>
          <w:sz w:val="28"/>
          <w:szCs w:val="28"/>
        </w:rPr>
      </w:pPr>
      <w:r>
        <w:rPr>
          <w:b/>
          <w:bCs/>
          <w:sz w:val="28"/>
          <w:szCs w:val="28"/>
        </w:rPr>
        <w:t xml:space="preserve">Appreciate the difference in shape of the metacarpal head and the head of the proximal phalanx change. This is the reason for the change </w:t>
      </w:r>
      <w:r>
        <w:rPr>
          <w:b/>
          <w:bCs/>
          <w:sz w:val="28"/>
          <w:szCs w:val="28"/>
        </w:rPr>
        <w:lastRenderedPageBreak/>
        <w:t>in length of the collateral ligaments with MCP flexion and the reason for the intrinsic position of the hand.</w:t>
      </w:r>
    </w:p>
    <w:p w14:paraId="2D1B0B36" w14:textId="0189D9AF" w:rsidR="008F7531" w:rsidRDefault="008F7531" w:rsidP="008F7531">
      <w:pPr>
        <w:pStyle w:val="ListParagraph"/>
        <w:rPr>
          <w:b/>
          <w:bCs/>
          <w:sz w:val="28"/>
          <w:szCs w:val="28"/>
        </w:rPr>
      </w:pPr>
    </w:p>
    <w:p w14:paraId="2070B17E" w14:textId="0070B69B" w:rsidR="008F7531" w:rsidRDefault="008F7531" w:rsidP="008F7531">
      <w:pPr>
        <w:pStyle w:val="ListParagraph"/>
        <w:numPr>
          <w:ilvl w:val="0"/>
          <w:numId w:val="2"/>
        </w:numPr>
        <w:rPr>
          <w:b/>
          <w:bCs/>
          <w:sz w:val="28"/>
          <w:szCs w:val="28"/>
        </w:rPr>
      </w:pPr>
      <w:r>
        <w:rPr>
          <w:b/>
          <w:bCs/>
          <w:sz w:val="28"/>
          <w:szCs w:val="28"/>
        </w:rPr>
        <w:t>Create the volar plates for the MCP and IP joints.</w:t>
      </w:r>
    </w:p>
    <w:p w14:paraId="7F19FC58" w14:textId="22F2CA56" w:rsidR="008F7531" w:rsidRDefault="008F7531" w:rsidP="008F7531">
      <w:pPr>
        <w:pStyle w:val="ListParagraph"/>
        <w:rPr>
          <w:b/>
          <w:bCs/>
          <w:sz w:val="28"/>
          <w:szCs w:val="28"/>
        </w:rPr>
      </w:pPr>
    </w:p>
    <w:p w14:paraId="574908C0" w14:textId="507506E6" w:rsidR="008F7531" w:rsidRDefault="008F7531" w:rsidP="008F7531">
      <w:pPr>
        <w:pStyle w:val="ListParagraph"/>
        <w:rPr>
          <w:b/>
          <w:bCs/>
          <w:sz w:val="28"/>
          <w:szCs w:val="28"/>
        </w:rPr>
      </w:pPr>
      <w:r>
        <w:rPr>
          <w:b/>
          <w:bCs/>
          <w:sz w:val="28"/>
          <w:szCs w:val="28"/>
        </w:rPr>
        <w:t>Colour these ligaments using green.</w:t>
      </w:r>
    </w:p>
    <w:p w14:paraId="349689F6" w14:textId="4ED4AA42" w:rsidR="008F7531" w:rsidRDefault="008F7531" w:rsidP="008F7531">
      <w:pPr>
        <w:pStyle w:val="ListParagraph"/>
        <w:rPr>
          <w:b/>
          <w:bCs/>
          <w:sz w:val="28"/>
          <w:szCs w:val="28"/>
        </w:rPr>
      </w:pPr>
    </w:p>
    <w:p w14:paraId="4F94897B" w14:textId="7FE9E1D0" w:rsidR="00891D2F" w:rsidRDefault="00891D2F" w:rsidP="008F7531">
      <w:pPr>
        <w:pStyle w:val="ListParagraph"/>
        <w:rPr>
          <w:b/>
          <w:bCs/>
          <w:sz w:val="28"/>
          <w:szCs w:val="28"/>
        </w:rPr>
      </w:pPr>
    </w:p>
    <w:p w14:paraId="4A88DA4E" w14:textId="7F2BB1FB" w:rsidR="00F1217F" w:rsidRDefault="00F1217F" w:rsidP="008F7531">
      <w:pPr>
        <w:pStyle w:val="ListParagraph"/>
        <w:rPr>
          <w:b/>
          <w:bCs/>
          <w:sz w:val="28"/>
          <w:szCs w:val="28"/>
        </w:rPr>
      </w:pPr>
    </w:p>
    <w:p w14:paraId="4A57ED9C" w14:textId="2A43443A" w:rsidR="00F1217F" w:rsidRDefault="00F1217F" w:rsidP="008F7531">
      <w:pPr>
        <w:pStyle w:val="ListParagraph"/>
        <w:rPr>
          <w:b/>
          <w:bCs/>
          <w:sz w:val="28"/>
          <w:szCs w:val="28"/>
        </w:rPr>
      </w:pPr>
    </w:p>
    <w:p w14:paraId="719D34A4" w14:textId="40C05890" w:rsidR="00F1217F" w:rsidRDefault="00F1217F" w:rsidP="008F7531">
      <w:pPr>
        <w:pStyle w:val="ListParagraph"/>
        <w:rPr>
          <w:b/>
          <w:bCs/>
          <w:sz w:val="28"/>
          <w:szCs w:val="28"/>
        </w:rPr>
      </w:pPr>
    </w:p>
    <w:p w14:paraId="2E125D50" w14:textId="1192871A" w:rsidR="00F1217F" w:rsidRDefault="00F1217F" w:rsidP="008F7531">
      <w:pPr>
        <w:pStyle w:val="ListParagraph"/>
        <w:rPr>
          <w:b/>
          <w:bCs/>
          <w:sz w:val="28"/>
          <w:szCs w:val="28"/>
        </w:rPr>
      </w:pPr>
    </w:p>
    <w:p w14:paraId="3D55BD66" w14:textId="1D4FBA70" w:rsidR="00F1217F" w:rsidRDefault="00F1217F" w:rsidP="008F7531">
      <w:pPr>
        <w:pStyle w:val="ListParagraph"/>
        <w:rPr>
          <w:b/>
          <w:bCs/>
          <w:sz w:val="28"/>
          <w:szCs w:val="28"/>
        </w:rPr>
      </w:pPr>
    </w:p>
    <w:p w14:paraId="16B02000" w14:textId="7DC85426" w:rsidR="00F1217F" w:rsidRDefault="00F1217F" w:rsidP="008F7531">
      <w:pPr>
        <w:pStyle w:val="ListParagraph"/>
        <w:rPr>
          <w:b/>
          <w:bCs/>
          <w:sz w:val="28"/>
          <w:szCs w:val="28"/>
        </w:rPr>
      </w:pPr>
    </w:p>
    <w:p w14:paraId="09511FD5" w14:textId="083EE2C2" w:rsidR="00F1217F" w:rsidRDefault="00F1217F" w:rsidP="008F7531">
      <w:pPr>
        <w:pStyle w:val="ListParagraph"/>
        <w:rPr>
          <w:b/>
          <w:bCs/>
          <w:sz w:val="28"/>
          <w:szCs w:val="28"/>
        </w:rPr>
      </w:pPr>
    </w:p>
    <w:p w14:paraId="6F8DDEAD" w14:textId="30A48783" w:rsidR="00F1217F" w:rsidRDefault="00F1217F" w:rsidP="008F7531">
      <w:pPr>
        <w:pStyle w:val="ListParagraph"/>
        <w:rPr>
          <w:b/>
          <w:bCs/>
          <w:sz w:val="28"/>
          <w:szCs w:val="28"/>
        </w:rPr>
      </w:pPr>
    </w:p>
    <w:p w14:paraId="32EF7F63" w14:textId="28F6C7CB" w:rsidR="00F1217F" w:rsidRDefault="00F1217F" w:rsidP="008F7531">
      <w:pPr>
        <w:pStyle w:val="ListParagraph"/>
        <w:rPr>
          <w:b/>
          <w:bCs/>
          <w:sz w:val="28"/>
          <w:szCs w:val="28"/>
        </w:rPr>
      </w:pPr>
    </w:p>
    <w:p w14:paraId="1E5B6D85" w14:textId="348558B1" w:rsidR="00F1217F" w:rsidRDefault="00F1217F" w:rsidP="008F7531">
      <w:pPr>
        <w:pStyle w:val="ListParagraph"/>
        <w:rPr>
          <w:b/>
          <w:bCs/>
          <w:sz w:val="28"/>
          <w:szCs w:val="28"/>
        </w:rPr>
      </w:pPr>
    </w:p>
    <w:p w14:paraId="7AA83BD0" w14:textId="230B9FA3" w:rsidR="00F1217F" w:rsidRDefault="00F1217F" w:rsidP="008F7531">
      <w:pPr>
        <w:pStyle w:val="ListParagraph"/>
        <w:rPr>
          <w:b/>
          <w:bCs/>
          <w:sz w:val="28"/>
          <w:szCs w:val="28"/>
        </w:rPr>
      </w:pPr>
    </w:p>
    <w:p w14:paraId="0FF7FA79" w14:textId="3750A7A9" w:rsidR="00F1217F" w:rsidRDefault="00F1217F" w:rsidP="008F7531">
      <w:pPr>
        <w:pStyle w:val="ListParagraph"/>
        <w:rPr>
          <w:b/>
          <w:bCs/>
          <w:sz w:val="28"/>
          <w:szCs w:val="28"/>
        </w:rPr>
      </w:pPr>
    </w:p>
    <w:p w14:paraId="2C3CBE9C" w14:textId="316933B3" w:rsidR="00F1217F" w:rsidRDefault="00F1217F" w:rsidP="008F7531">
      <w:pPr>
        <w:pStyle w:val="ListParagraph"/>
        <w:rPr>
          <w:b/>
          <w:bCs/>
          <w:sz w:val="28"/>
          <w:szCs w:val="28"/>
        </w:rPr>
      </w:pPr>
    </w:p>
    <w:p w14:paraId="2BF12961" w14:textId="5DCD2F6D" w:rsidR="00F1217F" w:rsidRDefault="00F1217F" w:rsidP="008F7531">
      <w:pPr>
        <w:pStyle w:val="ListParagraph"/>
        <w:rPr>
          <w:b/>
          <w:bCs/>
          <w:sz w:val="28"/>
          <w:szCs w:val="28"/>
        </w:rPr>
      </w:pPr>
    </w:p>
    <w:p w14:paraId="23A1437D" w14:textId="7CA6D28C" w:rsidR="00F1217F" w:rsidRDefault="00F1217F" w:rsidP="008F7531">
      <w:pPr>
        <w:pStyle w:val="ListParagraph"/>
        <w:rPr>
          <w:b/>
          <w:bCs/>
          <w:sz w:val="28"/>
          <w:szCs w:val="28"/>
        </w:rPr>
      </w:pPr>
    </w:p>
    <w:p w14:paraId="26E83148" w14:textId="34B76AB4" w:rsidR="00F1217F" w:rsidRDefault="00F1217F" w:rsidP="008F7531">
      <w:pPr>
        <w:pStyle w:val="ListParagraph"/>
        <w:rPr>
          <w:b/>
          <w:bCs/>
          <w:sz w:val="28"/>
          <w:szCs w:val="28"/>
        </w:rPr>
      </w:pPr>
    </w:p>
    <w:p w14:paraId="7B85432B" w14:textId="426EC946" w:rsidR="00F1217F" w:rsidRDefault="00F1217F" w:rsidP="008F7531">
      <w:pPr>
        <w:pStyle w:val="ListParagraph"/>
        <w:rPr>
          <w:b/>
          <w:bCs/>
          <w:sz w:val="28"/>
          <w:szCs w:val="28"/>
        </w:rPr>
      </w:pPr>
    </w:p>
    <w:p w14:paraId="2F2C57A0" w14:textId="532A5CC1" w:rsidR="00F1217F" w:rsidRDefault="00F1217F" w:rsidP="008F7531">
      <w:pPr>
        <w:pStyle w:val="ListParagraph"/>
        <w:rPr>
          <w:b/>
          <w:bCs/>
          <w:sz w:val="28"/>
          <w:szCs w:val="28"/>
        </w:rPr>
      </w:pPr>
    </w:p>
    <w:p w14:paraId="1B354AD5" w14:textId="66848460" w:rsidR="00F1217F" w:rsidRDefault="00F1217F" w:rsidP="008F7531">
      <w:pPr>
        <w:pStyle w:val="ListParagraph"/>
        <w:rPr>
          <w:b/>
          <w:bCs/>
          <w:sz w:val="28"/>
          <w:szCs w:val="28"/>
        </w:rPr>
      </w:pPr>
    </w:p>
    <w:p w14:paraId="04D73D28" w14:textId="5051D8AF" w:rsidR="00F1217F" w:rsidRDefault="00F1217F" w:rsidP="008F7531">
      <w:pPr>
        <w:pStyle w:val="ListParagraph"/>
        <w:rPr>
          <w:b/>
          <w:bCs/>
          <w:sz w:val="28"/>
          <w:szCs w:val="28"/>
        </w:rPr>
      </w:pPr>
    </w:p>
    <w:p w14:paraId="6EF29168" w14:textId="6AC128D5" w:rsidR="00F1217F" w:rsidRDefault="00F1217F" w:rsidP="008F7531">
      <w:pPr>
        <w:pStyle w:val="ListParagraph"/>
        <w:rPr>
          <w:b/>
          <w:bCs/>
          <w:sz w:val="28"/>
          <w:szCs w:val="28"/>
        </w:rPr>
      </w:pPr>
    </w:p>
    <w:p w14:paraId="0F485C82" w14:textId="661194A2" w:rsidR="00F1217F" w:rsidRDefault="00F1217F" w:rsidP="008F7531">
      <w:pPr>
        <w:pStyle w:val="ListParagraph"/>
        <w:rPr>
          <w:b/>
          <w:bCs/>
          <w:sz w:val="28"/>
          <w:szCs w:val="28"/>
        </w:rPr>
      </w:pPr>
    </w:p>
    <w:p w14:paraId="4B7FE78A" w14:textId="04E26710" w:rsidR="00F1217F" w:rsidRDefault="00F1217F" w:rsidP="008F7531">
      <w:pPr>
        <w:pStyle w:val="ListParagraph"/>
        <w:rPr>
          <w:b/>
          <w:bCs/>
          <w:sz w:val="28"/>
          <w:szCs w:val="28"/>
        </w:rPr>
      </w:pPr>
    </w:p>
    <w:p w14:paraId="7C9880B0" w14:textId="018DE2C4" w:rsidR="00F1217F" w:rsidRDefault="00F1217F" w:rsidP="008F7531">
      <w:pPr>
        <w:pStyle w:val="ListParagraph"/>
        <w:rPr>
          <w:b/>
          <w:bCs/>
          <w:sz w:val="28"/>
          <w:szCs w:val="28"/>
        </w:rPr>
      </w:pPr>
    </w:p>
    <w:p w14:paraId="3B413260" w14:textId="4F36570E" w:rsidR="00F1217F" w:rsidRDefault="00F1217F" w:rsidP="008F7531">
      <w:pPr>
        <w:pStyle w:val="ListParagraph"/>
        <w:rPr>
          <w:b/>
          <w:bCs/>
          <w:sz w:val="28"/>
          <w:szCs w:val="28"/>
        </w:rPr>
      </w:pPr>
    </w:p>
    <w:p w14:paraId="72B692A5" w14:textId="6124A69F" w:rsidR="00F1217F" w:rsidRDefault="00F1217F" w:rsidP="008F7531">
      <w:pPr>
        <w:pStyle w:val="ListParagraph"/>
        <w:rPr>
          <w:b/>
          <w:bCs/>
          <w:sz w:val="28"/>
          <w:szCs w:val="28"/>
        </w:rPr>
      </w:pPr>
    </w:p>
    <w:p w14:paraId="56190424" w14:textId="77777777" w:rsidR="00F1217F" w:rsidRDefault="00F1217F" w:rsidP="008F7531">
      <w:pPr>
        <w:pStyle w:val="ListParagraph"/>
        <w:rPr>
          <w:b/>
          <w:bCs/>
          <w:sz w:val="28"/>
          <w:szCs w:val="28"/>
        </w:rPr>
      </w:pPr>
    </w:p>
    <w:p w14:paraId="1AE54BDF" w14:textId="77777777" w:rsidR="00F1217F" w:rsidRDefault="00F1217F" w:rsidP="008F7531">
      <w:pPr>
        <w:pStyle w:val="ListParagraph"/>
        <w:rPr>
          <w:b/>
          <w:bCs/>
          <w:sz w:val="28"/>
          <w:szCs w:val="28"/>
        </w:rPr>
      </w:pPr>
    </w:p>
    <w:p w14:paraId="3673F253" w14:textId="77777777" w:rsidR="00F1217F" w:rsidRDefault="00F1217F">
      <w:pPr>
        <w:rPr>
          <w:b/>
          <w:bCs/>
          <w:sz w:val="28"/>
          <w:szCs w:val="28"/>
        </w:rPr>
      </w:pPr>
    </w:p>
    <w:p w14:paraId="0569B237" w14:textId="18C0C5E0" w:rsidR="006F7B2D" w:rsidRDefault="006F7B2D">
      <w:r w:rsidRPr="001137C4">
        <w:rPr>
          <w:b/>
          <w:bCs/>
          <w:sz w:val="28"/>
          <w:szCs w:val="28"/>
        </w:rPr>
        <w:lastRenderedPageBreak/>
        <w:t>Dorsal interosse</w:t>
      </w:r>
      <w:r w:rsidR="00F1217F">
        <w:rPr>
          <w:b/>
          <w:bCs/>
          <w:sz w:val="28"/>
          <w:szCs w:val="28"/>
        </w:rPr>
        <w:t>i</w:t>
      </w:r>
    </w:p>
    <w:p w14:paraId="5B993444" w14:textId="0F1981FC" w:rsidR="00223A1A" w:rsidRDefault="00223A1A"/>
    <w:p w14:paraId="609C49D5" w14:textId="0193AA8C" w:rsidR="00E67526" w:rsidRDefault="00F1217F">
      <w:r>
        <w:rPr>
          <w:noProof/>
          <w:lang w:eastAsia="en-GB" w:bidi="ar-SA"/>
        </w:rPr>
        <w:drawing>
          <wp:inline distT="0" distB="0" distL="0" distR="0" wp14:anchorId="19025E48" wp14:editId="0AE7A416">
            <wp:extent cx="1972235" cy="2911256"/>
            <wp:effectExtent l="0" t="0" r="9525" b="3810"/>
            <wp:docPr id="7" name="Picture 7" descr="http://www.bartleby.com/107/Images/large/image4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artleby.com/107/Images/large/image428.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8316" cy="2934993"/>
                    </a:xfrm>
                    <a:prstGeom prst="rect">
                      <a:avLst/>
                    </a:prstGeom>
                    <a:noFill/>
                    <a:ln>
                      <a:noFill/>
                    </a:ln>
                  </pic:spPr>
                </pic:pic>
              </a:graphicData>
            </a:graphic>
          </wp:inline>
        </w:drawing>
      </w:r>
    </w:p>
    <w:p w14:paraId="53ACB274" w14:textId="2346F425" w:rsidR="00E67526" w:rsidRDefault="00E67526"/>
    <w:p w14:paraId="2B7407FA" w14:textId="1D62CE1A" w:rsidR="00E67526" w:rsidRDefault="00E67526"/>
    <w:p w14:paraId="72896B79" w14:textId="61B72AB4" w:rsidR="00E67526" w:rsidRPr="001137C4" w:rsidRDefault="00E67526">
      <w:pPr>
        <w:rPr>
          <w:b/>
          <w:bCs/>
          <w:sz w:val="28"/>
          <w:szCs w:val="28"/>
        </w:rPr>
      </w:pPr>
      <w:r w:rsidRPr="001137C4">
        <w:rPr>
          <w:b/>
          <w:bCs/>
          <w:sz w:val="28"/>
          <w:szCs w:val="28"/>
        </w:rPr>
        <w:t>Palmar interossei</w:t>
      </w:r>
    </w:p>
    <w:p w14:paraId="7204551C" w14:textId="36F355BE" w:rsidR="00E67526" w:rsidRDefault="00E67526">
      <w:r>
        <w:rPr>
          <w:noProof/>
          <w:lang w:eastAsia="en-GB" w:bidi="ar-SA"/>
        </w:rPr>
        <w:drawing>
          <wp:inline distT="0" distB="0" distL="0" distR="0" wp14:anchorId="4326BC96" wp14:editId="67F6CD96">
            <wp:extent cx="2118059" cy="3475612"/>
            <wp:effectExtent l="0" t="0" r="0" b="0"/>
            <wp:docPr id="9" name="Picture 9" descr="http://www.bartleby.com/107/Images/large/image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artleby.com/107/Images/large/image429.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8439" cy="3509055"/>
                    </a:xfrm>
                    <a:prstGeom prst="rect">
                      <a:avLst/>
                    </a:prstGeom>
                    <a:noFill/>
                    <a:ln>
                      <a:noFill/>
                    </a:ln>
                  </pic:spPr>
                </pic:pic>
              </a:graphicData>
            </a:graphic>
          </wp:inline>
        </w:drawing>
      </w:r>
    </w:p>
    <w:p w14:paraId="34F42AC4" w14:textId="77777777" w:rsidR="00223A1A" w:rsidRDefault="00223A1A"/>
    <w:p w14:paraId="2082802C" w14:textId="77777777" w:rsidR="00F1217F" w:rsidRDefault="00F1217F">
      <w:pPr>
        <w:rPr>
          <w:b/>
          <w:bCs/>
          <w:sz w:val="28"/>
          <w:szCs w:val="28"/>
        </w:rPr>
      </w:pPr>
    </w:p>
    <w:p w14:paraId="289F5793" w14:textId="6E0DBFC3" w:rsidR="00223A1A" w:rsidRPr="001137C4" w:rsidRDefault="00E67526">
      <w:pPr>
        <w:rPr>
          <w:b/>
          <w:bCs/>
          <w:sz w:val="28"/>
          <w:szCs w:val="28"/>
        </w:rPr>
      </w:pPr>
      <w:r w:rsidRPr="001137C4">
        <w:rPr>
          <w:b/>
          <w:bCs/>
          <w:sz w:val="28"/>
          <w:szCs w:val="28"/>
        </w:rPr>
        <w:lastRenderedPageBreak/>
        <w:t>Thenar and hypothenar muscles</w:t>
      </w:r>
    </w:p>
    <w:p w14:paraId="4F331F5A" w14:textId="77469662" w:rsidR="00E67526" w:rsidRDefault="00E67526"/>
    <w:p w14:paraId="6A0433DF" w14:textId="0781024F" w:rsidR="00E67526" w:rsidRDefault="00E67526">
      <w:r>
        <w:rPr>
          <w:noProof/>
          <w:lang w:eastAsia="en-GB" w:bidi="ar-SA"/>
        </w:rPr>
        <w:drawing>
          <wp:inline distT="0" distB="0" distL="0" distR="0" wp14:anchorId="3559D858" wp14:editId="0AAC1A7E">
            <wp:extent cx="5731510" cy="7910644"/>
            <wp:effectExtent l="0" t="0" r="2540" b="0"/>
            <wp:docPr id="10" name="Picture 10" descr="http://www.bartleby.com/107/Images/large/image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artleby.com/107/Images/large/image427.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7910644"/>
                    </a:xfrm>
                    <a:prstGeom prst="rect">
                      <a:avLst/>
                    </a:prstGeom>
                    <a:noFill/>
                    <a:ln>
                      <a:noFill/>
                    </a:ln>
                  </pic:spPr>
                </pic:pic>
              </a:graphicData>
            </a:graphic>
          </wp:inline>
        </w:drawing>
      </w:r>
    </w:p>
    <w:p w14:paraId="7B423C74" w14:textId="39A769E6" w:rsidR="00E67526" w:rsidRDefault="00E67526"/>
    <w:p w14:paraId="66965F2A" w14:textId="31CDBA75" w:rsidR="00E67526" w:rsidRDefault="00E67526"/>
    <w:p w14:paraId="3C76D912" w14:textId="3AD1201A" w:rsidR="00E67526" w:rsidRDefault="00E67526">
      <w:r>
        <w:rPr>
          <w:noProof/>
          <w:lang w:eastAsia="en-GB" w:bidi="ar-SA"/>
        </w:rPr>
        <w:drawing>
          <wp:inline distT="0" distB="0" distL="0" distR="0" wp14:anchorId="4985F15C" wp14:editId="2F9323CC">
            <wp:extent cx="5254625" cy="4517390"/>
            <wp:effectExtent l="0" t="0" r="3175" b="0"/>
            <wp:docPr id="12" name="Picture 12" descr="http://www.bartleby.com/107/Images/large/image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artleby.com/107/Images/large/image426.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4625" cy="4517390"/>
                    </a:xfrm>
                    <a:prstGeom prst="rect">
                      <a:avLst/>
                    </a:prstGeom>
                    <a:noFill/>
                    <a:ln>
                      <a:noFill/>
                    </a:ln>
                  </pic:spPr>
                </pic:pic>
              </a:graphicData>
            </a:graphic>
          </wp:inline>
        </w:drawing>
      </w:r>
    </w:p>
    <w:p w14:paraId="49838394" w14:textId="4C526583" w:rsidR="00E67526" w:rsidRDefault="00E67526">
      <w:r>
        <w:t>Extensor tendons</w:t>
      </w:r>
    </w:p>
    <w:p w14:paraId="100D3679" w14:textId="0239E78F" w:rsidR="00E67526" w:rsidRDefault="00E67526"/>
    <w:p w14:paraId="02751A4A" w14:textId="617E4B58" w:rsidR="00F1217F" w:rsidRDefault="00F1217F"/>
    <w:p w14:paraId="451D643A" w14:textId="139AE189" w:rsidR="00F1217F" w:rsidRDefault="00F1217F"/>
    <w:p w14:paraId="37CAFDCA" w14:textId="017710FE" w:rsidR="00F1217F" w:rsidRDefault="00F1217F"/>
    <w:p w14:paraId="4FD3953F" w14:textId="03117BD7" w:rsidR="00F1217F" w:rsidRDefault="00F1217F"/>
    <w:p w14:paraId="50C89FE7" w14:textId="3BAB2E9F" w:rsidR="00F1217F" w:rsidRDefault="00F1217F"/>
    <w:p w14:paraId="3128621A" w14:textId="75485F33" w:rsidR="00F1217F" w:rsidRDefault="00F1217F"/>
    <w:p w14:paraId="74792CF9" w14:textId="67BF39A0" w:rsidR="00F1217F" w:rsidRDefault="00F1217F"/>
    <w:p w14:paraId="2E12A1FE" w14:textId="1BDD5236" w:rsidR="00F1217F" w:rsidRDefault="00F1217F"/>
    <w:p w14:paraId="14A7994B" w14:textId="7CB08425" w:rsidR="00F1217F" w:rsidRDefault="00F1217F"/>
    <w:p w14:paraId="1ACA7E99" w14:textId="6567707F" w:rsidR="00F1217F" w:rsidRDefault="00F1217F"/>
    <w:p w14:paraId="4C53ABD3" w14:textId="40F3A8E0" w:rsidR="00F1217F" w:rsidRDefault="00F1217F"/>
    <w:p w14:paraId="5EA27071" w14:textId="18C07B71" w:rsidR="00F1217F" w:rsidRDefault="00F1217F"/>
    <w:p w14:paraId="2B4C501B" w14:textId="29A9DC2C" w:rsidR="00F1217F" w:rsidRDefault="00F1217F"/>
    <w:p w14:paraId="74705EF2" w14:textId="15F75763" w:rsidR="00F1217F" w:rsidRDefault="00F1217F"/>
    <w:p w14:paraId="76A595F8" w14:textId="77777777" w:rsidR="00F1217F" w:rsidRDefault="00F1217F" w:rsidP="00F1217F">
      <w:pPr>
        <w:pStyle w:val="ListParagraph"/>
        <w:rPr>
          <w:b/>
          <w:bCs/>
          <w:sz w:val="48"/>
          <w:szCs w:val="48"/>
        </w:rPr>
      </w:pPr>
      <w:r w:rsidRPr="00891D2F">
        <w:rPr>
          <w:b/>
          <w:bCs/>
          <w:sz w:val="48"/>
          <w:szCs w:val="48"/>
        </w:rPr>
        <w:t>Practical session 2:</w:t>
      </w:r>
    </w:p>
    <w:p w14:paraId="49774394" w14:textId="77777777" w:rsidR="00F1217F" w:rsidRDefault="00F1217F" w:rsidP="00F1217F">
      <w:pPr>
        <w:pStyle w:val="ListParagraph"/>
        <w:rPr>
          <w:b/>
          <w:bCs/>
          <w:sz w:val="48"/>
          <w:szCs w:val="48"/>
        </w:rPr>
      </w:pPr>
      <w:r w:rsidRPr="00891D2F">
        <w:rPr>
          <w:b/>
          <w:bCs/>
          <w:sz w:val="48"/>
          <w:szCs w:val="48"/>
        </w:rPr>
        <w:t>Creating small muscles of the hand</w:t>
      </w:r>
    </w:p>
    <w:p w14:paraId="7F686199" w14:textId="77777777" w:rsidR="00F1217F" w:rsidRDefault="00F1217F" w:rsidP="00F1217F">
      <w:pPr>
        <w:pStyle w:val="ListParagraph"/>
        <w:rPr>
          <w:b/>
          <w:bCs/>
          <w:sz w:val="48"/>
          <w:szCs w:val="48"/>
        </w:rPr>
      </w:pPr>
    </w:p>
    <w:p w14:paraId="62752CCE" w14:textId="77777777" w:rsidR="00F1217F" w:rsidRDefault="00F1217F" w:rsidP="00F1217F">
      <w:pPr>
        <w:pStyle w:val="ListParagraph"/>
        <w:numPr>
          <w:ilvl w:val="0"/>
          <w:numId w:val="6"/>
        </w:numPr>
        <w:jc w:val="both"/>
        <w:rPr>
          <w:b/>
          <w:bCs/>
          <w:sz w:val="28"/>
          <w:szCs w:val="28"/>
        </w:rPr>
      </w:pPr>
      <w:r w:rsidRPr="00891D2F">
        <w:rPr>
          <w:b/>
          <w:bCs/>
          <w:sz w:val="28"/>
          <w:szCs w:val="28"/>
        </w:rPr>
        <w:t>Using the picture, create the dorsal interossei. These are bipennate muscles taking origin from both the metacarpals. They are attached to the base of the proximal phalanx and the extensor tendon. AS you have not completed the extensor tendon you can complete the distal part later.</w:t>
      </w:r>
    </w:p>
    <w:p w14:paraId="4444CF59" w14:textId="77777777" w:rsidR="00F1217F" w:rsidRDefault="00F1217F" w:rsidP="00F1217F">
      <w:pPr>
        <w:pStyle w:val="ListParagraph"/>
        <w:numPr>
          <w:ilvl w:val="0"/>
          <w:numId w:val="6"/>
        </w:numPr>
        <w:jc w:val="both"/>
        <w:rPr>
          <w:b/>
          <w:bCs/>
          <w:sz w:val="28"/>
          <w:szCs w:val="28"/>
        </w:rPr>
      </w:pPr>
      <w:r>
        <w:rPr>
          <w:b/>
          <w:bCs/>
          <w:sz w:val="28"/>
          <w:szCs w:val="28"/>
        </w:rPr>
        <w:t>Create the palmar interossei. These are unipennate muscles which take origin from one metacarpal only.</w:t>
      </w:r>
    </w:p>
    <w:p w14:paraId="1ED3747B" w14:textId="77777777" w:rsidR="00F1217F" w:rsidRDefault="00F1217F" w:rsidP="00F1217F">
      <w:pPr>
        <w:pStyle w:val="ListParagraph"/>
        <w:numPr>
          <w:ilvl w:val="0"/>
          <w:numId w:val="6"/>
        </w:numPr>
        <w:jc w:val="both"/>
        <w:rPr>
          <w:b/>
          <w:bCs/>
          <w:sz w:val="28"/>
          <w:szCs w:val="28"/>
        </w:rPr>
      </w:pPr>
      <w:r w:rsidRPr="00B44C34">
        <w:rPr>
          <w:b/>
          <w:bCs/>
          <w:sz w:val="28"/>
          <w:szCs w:val="28"/>
        </w:rPr>
        <w:t xml:space="preserve">Create the thenar </w:t>
      </w:r>
      <w:r>
        <w:rPr>
          <w:b/>
          <w:bCs/>
          <w:sz w:val="28"/>
          <w:szCs w:val="28"/>
        </w:rPr>
        <w:t xml:space="preserve">and hypothenar </w:t>
      </w:r>
      <w:r w:rsidRPr="00B44C34">
        <w:rPr>
          <w:b/>
          <w:bCs/>
          <w:sz w:val="28"/>
          <w:szCs w:val="28"/>
        </w:rPr>
        <w:t xml:space="preserve">muscles. </w:t>
      </w:r>
    </w:p>
    <w:p w14:paraId="312862C8" w14:textId="77777777" w:rsidR="00F1217F" w:rsidRDefault="00F1217F" w:rsidP="00F1217F">
      <w:pPr>
        <w:pStyle w:val="ListParagraph"/>
        <w:ind w:left="1287"/>
        <w:jc w:val="both"/>
        <w:rPr>
          <w:b/>
          <w:bCs/>
          <w:sz w:val="28"/>
          <w:szCs w:val="28"/>
        </w:rPr>
      </w:pPr>
      <w:r>
        <w:rPr>
          <w:b/>
          <w:bCs/>
          <w:sz w:val="28"/>
          <w:szCs w:val="28"/>
        </w:rPr>
        <w:t xml:space="preserve">Make adductor pollicis noting its origin from the third metacarpal and create its aponeurosis which goes over the ulnar collateral ligament of the thumb. Remember how this can be the cause for the </w:t>
      </w:r>
      <w:proofErr w:type="spellStart"/>
      <w:r>
        <w:rPr>
          <w:b/>
          <w:bCs/>
          <w:sz w:val="28"/>
          <w:szCs w:val="28"/>
        </w:rPr>
        <w:t>Stener</w:t>
      </w:r>
      <w:proofErr w:type="spellEnd"/>
      <w:r>
        <w:rPr>
          <w:b/>
          <w:bCs/>
          <w:sz w:val="28"/>
          <w:szCs w:val="28"/>
        </w:rPr>
        <w:t xml:space="preserve"> lesion.</w:t>
      </w:r>
    </w:p>
    <w:p w14:paraId="75627329" w14:textId="59CC326E" w:rsidR="00F1217F" w:rsidRDefault="00F1217F" w:rsidP="00F1217F">
      <w:pPr>
        <w:pStyle w:val="ListParagraph"/>
        <w:ind w:left="1287"/>
        <w:jc w:val="both"/>
        <w:rPr>
          <w:b/>
          <w:bCs/>
          <w:i/>
          <w:iCs/>
          <w:sz w:val="28"/>
          <w:szCs w:val="28"/>
        </w:rPr>
      </w:pPr>
      <w:r w:rsidRPr="00F1217F">
        <w:rPr>
          <w:b/>
          <w:bCs/>
          <w:i/>
          <w:iCs/>
          <w:sz w:val="28"/>
          <w:szCs w:val="28"/>
        </w:rPr>
        <w:t>Remember that abductor pollicis brevis and flexor pollicis brevis take origin from the flexor retinaculum, so you can make them after you make the flex</w:t>
      </w:r>
      <w:r w:rsidR="00F36F82">
        <w:rPr>
          <w:b/>
          <w:bCs/>
          <w:i/>
          <w:iCs/>
          <w:sz w:val="28"/>
          <w:szCs w:val="28"/>
        </w:rPr>
        <w:t>o</w:t>
      </w:r>
      <w:r w:rsidRPr="00F1217F">
        <w:rPr>
          <w:b/>
          <w:bCs/>
          <w:i/>
          <w:iCs/>
          <w:sz w:val="28"/>
          <w:szCs w:val="28"/>
        </w:rPr>
        <w:t>r retinaculum on the second day.</w:t>
      </w:r>
    </w:p>
    <w:p w14:paraId="5CE8EA4C" w14:textId="77777777" w:rsidR="00F1217F" w:rsidRDefault="00F1217F" w:rsidP="00F1217F">
      <w:pPr>
        <w:pStyle w:val="ListParagraph"/>
        <w:ind w:left="1287"/>
        <w:jc w:val="both"/>
        <w:rPr>
          <w:b/>
          <w:bCs/>
          <w:i/>
          <w:iCs/>
          <w:sz w:val="28"/>
          <w:szCs w:val="28"/>
        </w:rPr>
      </w:pPr>
    </w:p>
    <w:p w14:paraId="6E714FEE" w14:textId="77777777" w:rsidR="00F1217F" w:rsidRPr="00F1217F" w:rsidRDefault="00F1217F" w:rsidP="00F1217F">
      <w:pPr>
        <w:pStyle w:val="ListParagraph"/>
        <w:ind w:left="1287"/>
        <w:jc w:val="both"/>
        <w:rPr>
          <w:b/>
          <w:bCs/>
          <w:sz w:val="28"/>
          <w:szCs w:val="28"/>
        </w:rPr>
      </w:pPr>
      <w:r>
        <w:rPr>
          <w:b/>
          <w:bCs/>
          <w:sz w:val="28"/>
          <w:szCs w:val="28"/>
        </w:rPr>
        <w:t>Make the muscles look more real by creating the fibres using sculpting tools. Colour the muscles brown.</w:t>
      </w:r>
    </w:p>
    <w:p w14:paraId="0C145400" w14:textId="77777777" w:rsidR="00F1217F" w:rsidRDefault="00F1217F" w:rsidP="00F1217F">
      <w:pPr>
        <w:rPr>
          <w:b/>
          <w:bCs/>
          <w:sz w:val="28"/>
          <w:szCs w:val="28"/>
        </w:rPr>
      </w:pPr>
    </w:p>
    <w:p w14:paraId="4CE032FA" w14:textId="50107BA2" w:rsidR="00F1217F" w:rsidRDefault="00F1217F"/>
    <w:p w14:paraId="2363D563" w14:textId="47FE0125" w:rsidR="00F1217F" w:rsidRDefault="00F1217F"/>
    <w:p w14:paraId="767EBB89" w14:textId="76ED6177" w:rsidR="00F1217F" w:rsidRDefault="00F1217F"/>
    <w:p w14:paraId="0BC10540" w14:textId="06F314D6" w:rsidR="00F1217F" w:rsidRDefault="00F1217F"/>
    <w:p w14:paraId="36730C24" w14:textId="4BD6CC80" w:rsidR="00F1217F" w:rsidRDefault="00F1217F"/>
    <w:p w14:paraId="0A702278" w14:textId="0AE71284" w:rsidR="00F1217F" w:rsidRDefault="00F1217F"/>
    <w:p w14:paraId="5DBDF8EA" w14:textId="5C03143B" w:rsidR="00F1217F" w:rsidRDefault="00F1217F"/>
    <w:p w14:paraId="7D2BF27F" w14:textId="1A02F4E4" w:rsidR="00F1217F" w:rsidRDefault="00F1217F"/>
    <w:p w14:paraId="7E7980F4" w14:textId="1654FE57" w:rsidR="00F1217F" w:rsidRDefault="00F1217F"/>
    <w:p w14:paraId="55AE0015" w14:textId="40BCC842" w:rsidR="00F1217F" w:rsidRPr="00F1217F" w:rsidRDefault="00F1217F">
      <w:pPr>
        <w:rPr>
          <w:b/>
          <w:bCs/>
          <w:sz w:val="40"/>
          <w:szCs w:val="40"/>
        </w:rPr>
      </w:pPr>
      <w:r w:rsidRPr="00F1217F">
        <w:rPr>
          <w:b/>
          <w:bCs/>
          <w:sz w:val="40"/>
          <w:szCs w:val="40"/>
        </w:rPr>
        <w:t>Extensor tendons of the hand and wrist</w:t>
      </w:r>
    </w:p>
    <w:p w14:paraId="255B5303" w14:textId="77777777" w:rsidR="00F1217F" w:rsidRDefault="00F1217F"/>
    <w:p w14:paraId="2EE71297" w14:textId="57E95754" w:rsidR="00E67526" w:rsidRDefault="00E67526">
      <w:r>
        <w:rPr>
          <w:noProof/>
          <w:lang w:eastAsia="en-GB" w:bidi="ar-SA"/>
        </w:rPr>
        <w:drawing>
          <wp:inline distT="0" distB="0" distL="0" distR="0" wp14:anchorId="43CDC7AF" wp14:editId="2E3D8F19">
            <wp:extent cx="4449445" cy="6673850"/>
            <wp:effectExtent l="0" t="0" r="8255" b="0"/>
            <wp:docPr id="11" name="Picture 11" descr="http://www.bartleby.com/107/Images/large/image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artleby.com/107/Images/large/image424.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9445" cy="6673850"/>
                    </a:xfrm>
                    <a:prstGeom prst="rect">
                      <a:avLst/>
                    </a:prstGeom>
                    <a:noFill/>
                    <a:ln>
                      <a:noFill/>
                    </a:ln>
                  </pic:spPr>
                </pic:pic>
              </a:graphicData>
            </a:graphic>
          </wp:inline>
        </w:drawing>
      </w:r>
    </w:p>
    <w:p w14:paraId="2DC81AB7" w14:textId="6CE96760" w:rsidR="00E67526" w:rsidRDefault="00E67526"/>
    <w:p w14:paraId="512FB3DA" w14:textId="2E139447" w:rsidR="00E67526" w:rsidRDefault="00E67526"/>
    <w:p w14:paraId="402C38B7" w14:textId="03C95ADE" w:rsidR="00E67526" w:rsidRDefault="00E67526"/>
    <w:p w14:paraId="5EAFACD2" w14:textId="1485DAA5" w:rsidR="00E67526" w:rsidRDefault="00E67526"/>
    <w:p w14:paraId="6E21A40F" w14:textId="1B9FD587" w:rsidR="00E67526" w:rsidRDefault="00E67526"/>
    <w:p w14:paraId="5DCF5C1B" w14:textId="770D5D42" w:rsidR="00E67526" w:rsidRDefault="00E67526"/>
    <w:p w14:paraId="56BFAAEE" w14:textId="120D5357" w:rsidR="00E67526" w:rsidRDefault="00E67526"/>
    <w:p w14:paraId="2442F325" w14:textId="6DCE8712" w:rsidR="00E67526" w:rsidRDefault="00E67526">
      <w:r>
        <w:rPr>
          <w:noProof/>
          <w:lang w:eastAsia="en-GB" w:bidi="ar-SA"/>
        </w:rPr>
        <w:drawing>
          <wp:inline distT="0" distB="0" distL="0" distR="0" wp14:anchorId="23CB5B12" wp14:editId="230D2F28">
            <wp:extent cx="4715435" cy="4391055"/>
            <wp:effectExtent l="0" t="0" r="9525" b="0"/>
            <wp:docPr id="15" name="Picture 15" descr="http://www.bartleby.com/107/Images/large/image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artleby.com/107/Images/large/image416.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8840" cy="4403537"/>
                    </a:xfrm>
                    <a:prstGeom prst="rect">
                      <a:avLst/>
                    </a:prstGeom>
                    <a:noFill/>
                    <a:ln>
                      <a:noFill/>
                    </a:ln>
                  </pic:spPr>
                </pic:pic>
              </a:graphicData>
            </a:graphic>
          </wp:inline>
        </w:drawing>
      </w:r>
    </w:p>
    <w:p w14:paraId="442B7615" w14:textId="525DCBC9" w:rsidR="00E67526" w:rsidRDefault="00E67526"/>
    <w:p w14:paraId="735FB4C9" w14:textId="166B32D3" w:rsidR="00E67526" w:rsidRDefault="00E67526"/>
    <w:p w14:paraId="29897829" w14:textId="19D37684" w:rsidR="00E67526" w:rsidRDefault="00E67526"/>
    <w:p w14:paraId="60767394" w14:textId="3B3CD580" w:rsidR="00E67526" w:rsidRDefault="00E67526"/>
    <w:p w14:paraId="27D75616" w14:textId="0B0E4185" w:rsidR="00E67526" w:rsidRDefault="00E67526"/>
    <w:p w14:paraId="3CF42F48" w14:textId="7EC6BE2F" w:rsidR="00E67526" w:rsidRDefault="00E67526"/>
    <w:p w14:paraId="297B19E5" w14:textId="729D33BD" w:rsidR="00E67526" w:rsidRDefault="00E67526"/>
    <w:p w14:paraId="13D6D9CA" w14:textId="346DE53D" w:rsidR="00E67526" w:rsidRDefault="00E67526"/>
    <w:p w14:paraId="77001A3E" w14:textId="59FBA87E" w:rsidR="00E67526" w:rsidRDefault="00E67526"/>
    <w:p w14:paraId="267BE03D" w14:textId="79563E4D" w:rsidR="00E67526" w:rsidRDefault="00E67526"/>
    <w:p w14:paraId="76EDC941" w14:textId="77777777" w:rsidR="00E67526" w:rsidRDefault="00E67526"/>
    <w:p w14:paraId="36472CAD" w14:textId="77777777" w:rsidR="00E67526" w:rsidRDefault="00E67526"/>
    <w:p w14:paraId="34DF640E" w14:textId="77777777" w:rsidR="00E67526" w:rsidRDefault="00E67526"/>
    <w:p w14:paraId="2FB052B7" w14:textId="77777777" w:rsidR="00E67526" w:rsidRDefault="00E67526"/>
    <w:p w14:paraId="3F01EC7F" w14:textId="77777777" w:rsidR="00E67526" w:rsidRDefault="00E67526"/>
    <w:p w14:paraId="280B1B95" w14:textId="046F0D53" w:rsidR="00E67526" w:rsidRDefault="00E37BE3">
      <w:r>
        <w:rPr>
          <w:noProof/>
          <w:lang w:eastAsia="en-GB" w:bidi="ar-SA"/>
        </w:rPr>
        <w:drawing>
          <wp:inline distT="0" distB="0" distL="0" distR="0" wp14:anchorId="335EEE2A" wp14:editId="16456A68">
            <wp:extent cx="6557519" cy="6578221"/>
            <wp:effectExtent l="0" t="0" r="0" b="0"/>
            <wp:docPr id="21" name="Picture 21" descr="http://www.bartleby.com/107/Images/large/image4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artleby.com/107/Images/large/image419.gif"/>
                    <pic:cNvPicPr>
                      <a:picLocks noChangeAspect="1" noChangeArrowheads="1"/>
                    </pic:cNvPicPr>
                  </pic:nvPicPr>
                  <pic:blipFill rotWithShape="1">
                    <a:blip r:embed="rId25">
                      <a:extLst>
                        <a:ext uri="{28A0092B-C50C-407E-A947-70E740481C1C}">
                          <a14:useLocalDpi xmlns:a14="http://schemas.microsoft.com/office/drawing/2010/main" val="0"/>
                        </a:ext>
                      </a:extLst>
                    </a:blip>
                    <a:srcRect t="59899" r="-1945"/>
                    <a:stretch/>
                  </pic:blipFill>
                  <pic:spPr bwMode="auto">
                    <a:xfrm>
                      <a:off x="0" y="0"/>
                      <a:ext cx="6563241" cy="6583962"/>
                    </a:xfrm>
                    <a:prstGeom prst="rect">
                      <a:avLst/>
                    </a:prstGeom>
                    <a:noFill/>
                    <a:ln>
                      <a:noFill/>
                    </a:ln>
                    <a:extLst>
                      <a:ext uri="{53640926-AAD7-44D8-BBD7-CCE9431645EC}">
                        <a14:shadowObscured xmlns:a14="http://schemas.microsoft.com/office/drawing/2010/main"/>
                      </a:ext>
                    </a:extLst>
                  </pic:spPr>
                </pic:pic>
              </a:graphicData>
            </a:graphic>
          </wp:inline>
        </w:drawing>
      </w:r>
    </w:p>
    <w:p w14:paraId="7CA10E60" w14:textId="16834200" w:rsidR="00E67526" w:rsidRDefault="00E67526">
      <w:r>
        <w:rPr>
          <w:noProof/>
          <w:lang w:eastAsia="en-GB" w:bidi="ar-SA"/>
        </w:rPr>
        <w:lastRenderedPageBreak/>
        <w:drawing>
          <wp:inline distT="0" distB="0" distL="0" distR="0" wp14:anchorId="479D4527" wp14:editId="78436372">
            <wp:extent cx="5117910" cy="7517817"/>
            <wp:effectExtent l="0" t="0" r="0" b="6985"/>
            <wp:docPr id="19" name="Picture 19" descr="http://www.bartleby.com/107/Images/large/image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artleby.com/107/Images/large/image418.gif"/>
                    <pic:cNvPicPr>
                      <a:picLocks noChangeAspect="1" noChangeArrowheads="1"/>
                    </pic:cNvPicPr>
                  </pic:nvPicPr>
                  <pic:blipFill rotWithShape="1">
                    <a:blip r:embed="rId26">
                      <a:extLst>
                        <a:ext uri="{28A0092B-C50C-407E-A947-70E740481C1C}">
                          <a14:useLocalDpi xmlns:a14="http://schemas.microsoft.com/office/drawing/2010/main" val="0"/>
                        </a:ext>
                      </a:extLst>
                    </a:blip>
                    <a:srcRect l="1" t="48267" r="-7781"/>
                    <a:stretch/>
                  </pic:blipFill>
                  <pic:spPr bwMode="auto">
                    <a:xfrm>
                      <a:off x="0" y="0"/>
                      <a:ext cx="5120680" cy="7521886"/>
                    </a:xfrm>
                    <a:prstGeom prst="rect">
                      <a:avLst/>
                    </a:prstGeom>
                    <a:noFill/>
                    <a:ln>
                      <a:noFill/>
                    </a:ln>
                    <a:extLst>
                      <a:ext uri="{53640926-AAD7-44D8-BBD7-CCE9431645EC}">
                        <a14:shadowObscured xmlns:a14="http://schemas.microsoft.com/office/drawing/2010/main"/>
                      </a:ext>
                    </a:extLst>
                  </pic:spPr>
                </pic:pic>
              </a:graphicData>
            </a:graphic>
          </wp:inline>
        </w:drawing>
      </w:r>
    </w:p>
    <w:p w14:paraId="4487C561" w14:textId="27ABE9BD" w:rsidR="00052D82" w:rsidRDefault="00052D82"/>
    <w:p w14:paraId="0932C6CA" w14:textId="7C00DFA9" w:rsidR="00052D82" w:rsidRDefault="00052D82"/>
    <w:p w14:paraId="48916402" w14:textId="0CB68642" w:rsidR="00052D82" w:rsidRDefault="00052D82"/>
    <w:p w14:paraId="51494A2C" w14:textId="03AF5CAB" w:rsidR="00052D82" w:rsidRDefault="00052D82"/>
    <w:p w14:paraId="11A7F86B" w14:textId="77777777" w:rsidR="00F1217F" w:rsidRDefault="00F1217F">
      <w:pPr>
        <w:rPr>
          <w:b/>
          <w:bCs/>
          <w:sz w:val="32"/>
          <w:szCs w:val="32"/>
        </w:rPr>
      </w:pPr>
    </w:p>
    <w:p w14:paraId="20D65BB6" w14:textId="6B90A29E" w:rsidR="00F1217F" w:rsidRDefault="00F1217F">
      <w:pPr>
        <w:rPr>
          <w:b/>
          <w:bCs/>
          <w:sz w:val="32"/>
          <w:szCs w:val="32"/>
        </w:rPr>
      </w:pPr>
      <w:r>
        <w:rPr>
          <w:b/>
          <w:bCs/>
          <w:sz w:val="32"/>
          <w:szCs w:val="32"/>
        </w:rPr>
        <w:t>Practical Sessions 3:</w:t>
      </w:r>
    </w:p>
    <w:p w14:paraId="26BB7FA9" w14:textId="4E33D632" w:rsidR="00F1217F" w:rsidRDefault="00F1217F" w:rsidP="009D545B">
      <w:pPr>
        <w:jc w:val="both"/>
        <w:rPr>
          <w:b/>
          <w:bCs/>
          <w:sz w:val="32"/>
          <w:szCs w:val="32"/>
        </w:rPr>
      </w:pPr>
      <w:r>
        <w:rPr>
          <w:b/>
          <w:bCs/>
          <w:sz w:val="32"/>
          <w:szCs w:val="32"/>
        </w:rPr>
        <w:t>Creating the Extensor tendons</w:t>
      </w:r>
    </w:p>
    <w:p w14:paraId="35AD24FD" w14:textId="6B505488" w:rsidR="00F1217F" w:rsidRDefault="00F1217F" w:rsidP="009D545B">
      <w:pPr>
        <w:jc w:val="both"/>
        <w:rPr>
          <w:b/>
          <w:bCs/>
          <w:sz w:val="32"/>
          <w:szCs w:val="32"/>
        </w:rPr>
      </w:pPr>
      <w:r>
        <w:rPr>
          <w:b/>
          <w:bCs/>
          <w:sz w:val="32"/>
          <w:szCs w:val="32"/>
        </w:rPr>
        <w:t xml:space="preserve">You will find premade strips of wax which you can use for creating your tendons. </w:t>
      </w:r>
      <w:r w:rsidR="00436C15">
        <w:rPr>
          <w:b/>
          <w:bCs/>
          <w:sz w:val="32"/>
          <w:szCs w:val="32"/>
        </w:rPr>
        <w:t>Alternatively,</w:t>
      </w:r>
      <w:r>
        <w:rPr>
          <w:b/>
          <w:bCs/>
          <w:sz w:val="32"/>
          <w:szCs w:val="32"/>
        </w:rPr>
        <w:t xml:space="preserve"> you can make your own tendon strips.</w:t>
      </w:r>
    </w:p>
    <w:p w14:paraId="0D5E2F57" w14:textId="6824BD18" w:rsidR="00F1217F" w:rsidRDefault="00F1217F" w:rsidP="009D545B">
      <w:pPr>
        <w:jc w:val="both"/>
        <w:rPr>
          <w:b/>
          <w:bCs/>
          <w:sz w:val="32"/>
          <w:szCs w:val="32"/>
        </w:rPr>
      </w:pPr>
      <w:r>
        <w:rPr>
          <w:b/>
          <w:bCs/>
          <w:sz w:val="32"/>
          <w:szCs w:val="32"/>
        </w:rPr>
        <w:t>Remember the compartments of extensor tendons and try and make them in order.</w:t>
      </w:r>
    </w:p>
    <w:p w14:paraId="6477401F" w14:textId="632F2125" w:rsidR="00F1217F" w:rsidRDefault="00F1217F" w:rsidP="009D545B">
      <w:pPr>
        <w:jc w:val="both"/>
        <w:rPr>
          <w:b/>
          <w:bCs/>
          <w:sz w:val="32"/>
          <w:szCs w:val="32"/>
        </w:rPr>
      </w:pPr>
      <w:r>
        <w:rPr>
          <w:b/>
          <w:bCs/>
          <w:sz w:val="32"/>
          <w:szCs w:val="32"/>
        </w:rPr>
        <w:t>Make them up</w:t>
      </w:r>
      <w:r w:rsidR="009D545B">
        <w:rPr>
          <w:b/>
          <w:bCs/>
          <w:sz w:val="32"/>
          <w:szCs w:val="32"/>
        </w:rPr>
        <w:t xml:space="preserve"> </w:t>
      </w:r>
      <w:r>
        <w:rPr>
          <w:b/>
          <w:bCs/>
          <w:sz w:val="32"/>
          <w:szCs w:val="32"/>
        </w:rPr>
        <w:t xml:space="preserve">to the MCP joints and create the sagittal bands. Create the </w:t>
      </w:r>
      <w:proofErr w:type="spellStart"/>
      <w:r>
        <w:rPr>
          <w:b/>
          <w:bCs/>
          <w:sz w:val="32"/>
          <w:szCs w:val="32"/>
        </w:rPr>
        <w:t>juncturae</w:t>
      </w:r>
      <w:proofErr w:type="spellEnd"/>
      <w:r>
        <w:rPr>
          <w:b/>
          <w:bCs/>
          <w:sz w:val="32"/>
          <w:szCs w:val="32"/>
        </w:rPr>
        <w:t xml:space="preserve"> </w:t>
      </w:r>
      <w:proofErr w:type="spellStart"/>
      <w:r>
        <w:rPr>
          <w:b/>
          <w:bCs/>
          <w:sz w:val="32"/>
          <w:szCs w:val="32"/>
        </w:rPr>
        <w:t>tendinum</w:t>
      </w:r>
      <w:proofErr w:type="spellEnd"/>
      <w:r>
        <w:rPr>
          <w:b/>
          <w:bCs/>
          <w:sz w:val="32"/>
          <w:szCs w:val="32"/>
        </w:rPr>
        <w:t xml:space="preserve"> between them.</w:t>
      </w:r>
      <w:r w:rsidR="009D545B">
        <w:rPr>
          <w:b/>
          <w:bCs/>
          <w:sz w:val="32"/>
          <w:szCs w:val="32"/>
        </w:rPr>
        <w:t xml:space="preserve"> Appreciate the arrangements between EIP and EDC and EDM and EDC.</w:t>
      </w:r>
    </w:p>
    <w:p w14:paraId="22177B15" w14:textId="03F411EA" w:rsidR="009D545B" w:rsidRDefault="009D545B" w:rsidP="009D545B">
      <w:pPr>
        <w:jc w:val="both"/>
        <w:rPr>
          <w:b/>
          <w:bCs/>
          <w:sz w:val="32"/>
          <w:szCs w:val="32"/>
        </w:rPr>
      </w:pPr>
      <w:r>
        <w:rPr>
          <w:b/>
          <w:bCs/>
          <w:sz w:val="32"/>
          <w:szCs w:val="32"/>
        </w:rPr>
        <w:t>Using flat sheets of wax create the extensor retinaculum.</w:t>
      </w:r>
    </w:p>
    <w:p w14:paraId="455FE678" w14:textId="3BD9374F" w:rsidR="009D545B" w:rsidRDefault="009D545B" w:rsidP="009D545B">
      <w:pPr>
        <w:jc w:val="both"/>
        <w:rPr>
          <w:b/>
          <w:bCs/>
          <w:sz w:val="32"/>
          <w:szCs w:val="32"/>
        </w:rPr>
      </w:pPr>
      <w:r>
        <w:rPr>
          <w:b/>
          <w:bCs/>
          <w:sz w:val="32"/>
          <w:szCs w:val="32"/>
        </w:rPr>
        <w:t>Now complete the distal extensor mechanism creating the central slips and lateral bands. You can now connect your interossei to the extensor mechanism.</w:t>
      </w:r>
    </w:p>
    <w:p w14:paraId="172BB163" w14:textId="5A27668C" w:rsidR="009D545B" w:rsidRDefault="009D545B" w:rsidP="009D545B">
      <w:pPr>
        <w:jc w:val="both"/>
        <w:rPr>
          <w:b/>
          <w:bCs/>
          <w:sz w:val="32"/>
          <w:szCs w:val="32"/>
        </w:rPr>
      </w:pPr>
      <w:r>
        <w:rPr>
          <w:b/>
          <w:bCs/>
          <w:sz w:val="32"/>
          <w:szCs w:val="32"/>
        </w:rPr>
        <w:t>Try and create the radial artery in the anatomical snuff box, as it passes between the two heads of first dorsal interosseous muscle.</w:t>
      </w:r>
    </w:p>
    <w:p w14:paraId="3495EAA4" w14:textId="2B7C1D78" w:rsidR="009D545B" w:rsidRDefault="009D545B" w:rsidP="009D545B">
      <w:pPr>
        <w:jc w:val="both"/>
        <w:rPr>
          <w:b/>
          <w:bCs/>
          <w:sz w:val="32"/>
          <w:szCs w:val="32"/>
        </w:rPr>
      </w:pPr>
      <w:r>
        <w:rPr>
          <w:b/>
          <w:bCs/>
          <w:sz w:val="32"/>
          <w:szCs w:val="32"/>
        </w:rPr>
        <w:t>If you have time, create the cutaneous nerves, superficial radial nerve and the dorsal branch of ulnar nerve.</w:t>
      </w:r>
    </w:p>
    <w:p w14:paraId="538355BD" w14:textId="30272BAE" w:rsidR="00197538" w:rsidRDefault="00197538" w:rsidP="009D545B">
      <w:pPr>
        <w:jc w:val="both"/>
        <w:rPr>
          <w:b/>
          <w:bCs/>
          <w:i/>
          <w:iCs/>
          <w:sz w:val="32"/>
          <w:szCs w:val="32"/>
        </w:rPr>
      </w:pPr>
      <w:r w:rsidRPr="00197538">
        <w:rPr>
          <w:b/>
          <w:bCs/>
          <w:i/>
          <w:iCs/>
          <w:sz w:val="32"/>
          <w:szCs w:val="32"/>
        </w:rPr>
        <w:t>Now is the time to make the inter-metacarpal ligaments. Turn the hand and create them between the metacarpal heads. Remember that they are volar to the interossei.</w:t>
      </w:r>
    </w:p>
    <w:p w14:paraId="69C37D70" w14:textId="77777777" w:rsidR="00197538" w:rsidRPr="00197538" w:rsidRDefault="00197538" w:rsidP="009D545B">
      <w:pPr>
        <w:jc w:val="both"/>
        <w:rPr>
          <w:b/>
          <w:bCs/>
          <w:sz w:val="32"/>
          <w:szCs w:val="32"/>
        </w:rPr>
      </w:pPr>
    </w:p>
    <w:p w14:paraId="0E610A6A" w14:textId="77777777" w:rsidR="009D545B" w:rsidRPr="00197538" w:rsidRDefault="009D545B">
      <w:pPr>
        <w:rPr>
          <w:b/>
          <w:bCs/>
          <w:i/>
          <w:iCs/>
          <w:sz w:val="32"/>
          <w:szCs w:val="32"/>
        </w:rPr>
      </w:pPr>
    </w:p>
    <w:p w14:paraId="58B662E3" w14:textId="77777777" w:rsidR="00F1217F" w:rsidRPr="00197538" w:rsidRDefault="00F1217F">
      <w:pPr>
        <w:rPr>
          <w:b/>
          <w:bCs/>
          <w:i/>
          <w:iCs/>
          <w:sz w:val="32"/>
          <w:szCs w:val="32"/>
        </w:rPr>
      </w:pPr>
    </w:p>
    <w:p w14:paraId="5C01D59C" w14:textId="0D740265" w:rsidR="00F1217F" w:rsidRDefault="00F1217F">
      <w:pPr>
        <w:rPr>
          <w:b/>
          <w:bCs/>
          <w:i/>
          <w:iCs/>
          <w:sz w:val="32"/>
          <w:szCs w:val="32"/>
        </w:rPr>
      </w:pPr>
    </w:p>
    <w:p w14:paraId="368C9F74" w14:textId="4BCDF8E9" w:rsidR="00F36F82" w:rsidRDefault="00F36F82">
      <w:pPr>
        <w:rPr>
          <w:b/>
          <w:bCs/>
          <w:i/>
          <w:iCs/>
          <w:sz w:val="32"/>
          <w:szCs w:val="32"/>
        </w:rPr>
      </w:pPr>
    </w:p>
    <w:p w14:paraId="37D2DF55" w14:textId="77777777" w:rsidR="00F36F82" w:rsidRPr="00197538" w:rsidRDefault="00F36F82">
      <w:pPr>
        <w:rPr>
          <w:b/>
          <w:bCs/>
          <w:i/>
          <w:iCs/>
          <w:sz w:val="32"/>
          <w:szCs w:val="32"/>
        </w:rPr>
      </w:pPr>
    </w:p>
    <w:p w14:paraId="14236FD4" w14:textId="67FC7AD9" w:rsidR="001137C4" w:rsidRPr="001137C4" w:rsidRDefault="001137C4">
      <w:pPr>
        <w:rPr>
          <w:b/>
          <w:bCs/>
          <w:sz w:val="32"/>
          <w:szCs w:val="32"/>
        </w:rPr>
      </w:pPr>
      <w:r w:rsidRPr="001137C4">
        <w:rPr>
          <w:b/>
          <w:bCs/>
          <w:sz w:val="32"/>
          <w:szCs w:val="32"/>
        </w:rPr>
        <w:lastRenderedPageBreak/>
        <w:t>Day 2</w:t>
      </w:r>
    </w:p>
    <w:p w14:paraId="7982C80F" w14:textId="3B6105AC" w:rsidR="00052D82" w:rsidRPr="001137C4" w:rsidRDefault="00052D82">
      <w:pPr>
        <w:rPr>
          <w:b/>
          <w:bCs/>
          <w:sz w:val="28"/>
          <w:szCs w:val="28"/>
        </w:rPr>
      </w:pPr>
      <w:r w:rsidRPr="001137C4">
        <w:rPr>
          <w:b/>
          <w:bCs/>
          <w:sz w:val="28"/>
          <w:szCs w:val="28"/>
        </w:rPr>
        <w:t>Flexor tendons</w:t>
      </w:r>
    </w:p>
    <w:p w14:paraId="0D7FF87B" w14:textId="016C2F39" w:rsidR="00052D82" w:rsidRDefault="00052D82"/>
    <w:p w14:paraId="6F083EDF" w14:textId="77777777" w:rsidR="00052D82" w:rsidRDefault="00052D82"/>
    <w:p w14:paraId="5CBE5CFF" w14:textId="2505D663" w:rsidR="00052D82" w:rsidRDefault="00052D82">
      <w:r>
        <w:rPr>
          <w:noProof/>
          <w:lang w:eastAsia="en-GB" w:bidi="ar-SA"/>
        </w:rPr>
        <w:drawing>
          <wp:inline distT="0" distB="0" distL="0" distR="0" wp14:anchorId="1ECDCD83" wp14:editId="204F809D">
            <wp:extent cx="5445457" cy="7397150"/>
            <wp:effectExtent l="0" t="0" r="3175" b="0"/>
            <wp:docPr id="16" name="Picture 16" descr="http://www.bartleby.com/107/Images/large/image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artleby.com/107/Images/large/image423.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0652" cy="7404207"/>
                    </a:xfrm>
                    <a:prstGeom prst="rect">
                      <a:avLst/>
                    </a:prstGeom>
                    <a:noFill/>
                    <a:ln>
                      <a:noFill/>
                    </a:ln>
                  </pic:spPr>
                </pic:pic>
              </a:graphicData>
            </a:graphic>
          </wp:inline>
        </w:drawing>
      </w:r>
    </w:p>
    <w:p w14:paraId="2222EE15" w14:textId="77777777" w:rsidR="00F36F82" w:rsidRDefault="00F36F82">
      <w:pPr>
        <w:rPr>
          <w:b/>
          <w:bCs/>
          <w:sz w:val="28"/>
          <w:szCs w:val="28"/>
        </w:rPr>
      </w:pPr>
    </w:p>
    <w:p w14:paraId="73902BF4" w14:textId="15695A56" w:rsidR="00F36F82" w:rsidRDefault="00F36F82">
      <w:pPr>
        <w:rPr>
          <w:b/>
          <w:bCs/>
          <w:sz w:val="28"/>
          <w:szCs w:val="28"/>
        </w:rPr>
      </w:pPr>
      <w:r>
        <w:rPr>
          <w:b/>
          <w:bCs/>
          <w:sz w:val="28"/>
          <w:szCs w:val="28"/>
        </w:rPr>
        <w:t>Practical session 4</w:t>
      </w:r>
    </w:p>
    <w:p w14:paraId="05BB408E" w14:textId="113AB0DA" w:rsidR="00F36F82" w:rsidRDefault="00F36F82">
      <w:pPr>
        <w:rPr>
          <w:b/>
          <w:bCs/>
          <w:sz w:val="28"/>
          <w:szCs w:val="28"/>
        </w:rPr>
      </w:pPr>
      <w:r>
        <w:rPr>
          <w:b/>
          <w:bCs/>
          <w:sz w:val="28"/>
          <w:szCs w:val="28"/>
        </w:rPr>
        <w:t>Creating the flexor tendons.</w:t>
      </w:r>
    </w:p>
    <w:p w14:paraId="139F575E" w14:textId="6C34F8DB" w:rsidR="00F36F82" w:rsidRDefault="00F36F82">
      <w:pPr>
        <w:rPr>
          <w:b/>
          <w:bCs/>
          <w:sz w:val="28"/>
          <w:szCs w:val="28"/>
        </w:rPr>
      </w:pPr>
      <w:r>
        <w:rPr>
          <w:b/>
          <w:bCs/>
          <w:sz w:val="28"/>
          <w:szCs w:val="28"/>
        </w:rPr>
        <w:t>Using the pre-made tendons, create FDS and FDPs of the fingers. Make note of the chiasma of the FDS and how the FDP tendons pass through them.</w:t>
      </w:r>
    </w:p>
    <w:p w14:paraId="473BE185" w14:textId="0DB8D19A" w:rsidR="00F36F82" w:rsidRDefault="00F36F82">
      <w:pPr>
        <w:rPr>
          <w:b/>
          <w:bCs/>
          <w:sz w:val="28"/>
          <w:szCs w:val="28"/>
        </w:rPr>
      </w:pPr>
      <w:r>
        <w:rPr>
          <w:b/>
          <w:bCs/>
          <w:sz w:val="28"/>
          <w:szCs w:val="28"/>
        </w:rPr>
        <w:t>Create FPL for the thumb.</w:t>
      </w:r>
    </w:p>
    <w:p w14:paraId="07AEEBF0" w14:textId="3109C650" w:rsidR="00F36F82" w:rsidRDefault="00F36F82">
      <w:pPr>
        <w:rPr>
          <w:b/>
          <w:bCs/>
          <w:sz w:val="28"/>
          <w:szCs w:val="28"/>
        </w:rPr>
      </w:pPr>
      <w:r>
        <w:rPr>
          <w:b/>
          <w:bCs/>
          <w:sz w:val="28"/>
          <w:szCs w:val="28"/>
        </w:rPr>
        <w:t>Now create the pulleys. Create A1 pulley, oblique pulley and A2 pulley for thumb. Create A1-A5 and the cruciate pulleys for the fingers.</w:t>
      </w:r>
    </w:p>
    <w:p w14:paraId="5F09B384" w14:textId="1238C199" w:rsidR="00F36F82" w:rsidRDefault="00F36F82">
      <w:pPr>
        <w:rPr>
          <w:b/>
          <w:bCs/>
          <w:sz w:val="28"/>
          <w:szCs w:val="28"/>
        </w:rPr>
      </w:pPr>
    </w:p>
    <w:p w14:paraId="2667BA9D" w14:textId="746EDD11" w:rsidR="00F36F82" w:rsidRDefault="00F36F82">
      <w:pPr>
        <w:rPr>
          <w:b/>
          <w:bCs/>
          <w:sz w:val="28"/>
          <w:szCs w:val="28"/>
        </w:rPr>
      </w:pPr>
    </w:p>
    <w:p w14:paraId="6BFE5526" w14:textId="311451BA" w:rsidR="00052D82" w:rsidRPr="001137C4" w:rsidRDefault="00052D82">
      <w:pPr>
        <w:rPr>
          <w:b/>
          <w:bCs/>
          <w:sz w:val="28"/>
          <w:szCs w:val="28"/>
        </w:rPr>
      </w:pPr>
      <w:r w:rsidRPr="001137C4">
        <w:rPr>
          <w:b/>
          <w:bCs/>
          <w:sz w:val="28"/>
          <w:szCs w:val="28"/>
        </w:rPr>
        <w:t>Median, ulnar nerves</w:t>
      </w:r>
    </w:p>
    <w:p w14:paraId="2BABBB22" w14:textId="7636C9F6" w:rsidR="00052D82" w:rsidRDefault="00052D82">
      <w:pPr>
        <w:rPr>
          <w:b/>
          <w:bCs/>
        </w:rPr>
      </w:pPr>
    </w:p>
    <w:p w14:paraId="2EEECE91" w14:textId="1A774F3E" w:rsidR="00052D82" w:rsidRDefault="00052D82">
      <w:pPr>
        <w:rPr>
          <w:b/>
          <w:bCs/>
        </w:rPr>
      </w:pPr>
    </w:p>
    <w:p w14:paraId="6E27CAB2" w14:textId="07981251" w:rsidR="00052D82" w:rsidRDefault="00052D82">
      <w:pPr>
        <w:rPr>
          <w:b/>
          <w:bCs/>
        </w:rPr>
      </w:pPr>
    </w:p>
    <w:p w14:paraId="70036672" w14:textId="589561F0" w:rsidR="00052D82" w:rsidRPr="00052D82" w:rsidRDefault="00052D82">
      <w:pPr>
        <w:rPr>
          <w:b/>
          <w:bCs/>
        </w:rPr>
      </w:pPr>
      <w:r>
        <w:rPr>
          <w:noProof/>
          <w:lang w:eastAsia="en-GB" w:bidi="ar-SA"/>
        </w:rPr>
        <w:lastRenderedPageBreak/>
        <w:drawing>
          <wp:inline distT="0" distB="0" distL="0" distR="0" wp14:anchorId="7B5B9959" wp14:editId="1FE96A07">
            <wp:extent cx="4367530" cy="5718175"/>
            <wp:effectExtent l="0" t="0" r="0" b="0"/>
            <wp:docPr id="18" name="Picture 18" descr="Gray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y81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7530" cy="5718175"/>
                    </a:xfrm>
                    <a:prstGeom prst="rect">
                      <a:avLst/>
                    </a:prstGeom>
                    <a:noFill/>
                    <a:ln>
                      <a:noFill/>
                    </a:ln>
                  </pic:spPr>
                </pic:pic>
              </a:graphicData>
            </a:graphic>
          </wp:inline>
        </w:drawing>
      </w:r>
    </w:p>
    <w:p w14:paraId="13F164AD" w14:textId="75DB2B65" w:rsidR="00052D82" w:rsidRDefault="00052D82"/>
    <w:p w14:paraId="741CC184" w14:textId="0E38E0AA" w:rsidR="00052D82" w:rsidRDefault="00052D82"/>
    <w:p w14:paraId="370F890A" w14:textId="0F623E71" w:rsidR="00052D82" w:rsidRDefault="00052D82"/>
    <w:p w14:paraId="78AC931A" w14:textId="0F94526C" w:rsidR="00052D82" w:rsidRDefault="00052D82"/>
    <w:p w14:paraId="482AA405" w14:textId="26E322CB" w:rsidR="00052D82" w:rsidRDefault="00052D82"/>
    <w:p w14:paraId="72BA8A74" w14:textId="795E73A1" w:rsidR="00052D82" w:rsidRDefault="00052D82"/>
    <w:p w14:paraId="3786F27B" w14:textId="4F11306D" w:rsidR="00052D82" w:rsidRDefault="00052D82"/>
    <w:p w14:paraId="07604309" w14:textId="77777777" w:rsidR="00F36F82" w:rsidRDefault="00F36F82">
      <w:pPr>
        <w:rPr>
          <w:b/>
          <w:bCs/>
          <w:sz w:val="28"/>
          <w:szCs w:val="28"/>
        </w:rPr>
      </w:pPr>
    </w:p>
    <w:p w14:paraId="6C277562" w14:textId="77777777" w:rsidR="00F36F82" w:rsidRDefault="00F36F82">
      <w:pPr>
        <w:rPr>
          <w:b/>
          <w:bCs/>
          <w:sz w:val="28"/>
          <w:szCs w:val="28"/>
        </w:rPr>
      </w:pPr>
    </w:p>
    <w:p w14:paraId="66C129E4" w14:textId="77777777" w:rsidR="00F36F82" w:rsidRDefault="00F36F82">
      <w:pPr>
        <w:rPr>
          <w:b/>
          <w:bCs/>
          <w:sz w:val="28"/>
          <w:szCs w:val="28"/>
        </w:rPr>
      </w:pPr>
    </w:p>
    <w:p w14:paraId="396A00C1" w14:textId="40CF2B69" w:rsidR="00F36F82" w:rsidRDefault="00F36F82">
      <w:pPr>
        <w:rPr>
          <w:b/>
          <w:bCs/>
          <w:sz w:val="28"/>
          <w:szCs w:val="28"/>
        </w:rPr>
      </w:pPr>
      <w:r>
        <w:rPr>
          <w:b/>
          <w:bCs/>
          <w:sz w:val="28"/>
          <w:szCs w:val="28"/>
        </w:rPr>
        <w:lastRenderedPageBreak/>
        <w:t>Practical session 5</w:t>
      </w:r>
    </w:p>
    <w:p w14:paraId="561D8740" w14:textId="3D8EF7D8" w:rsidR="00F36F82" w:rsidRDefault="00F36F82">
      <w:pPr>
        <w:rPr>
          <w:b/>
          <w:bCs/>
          <w:sz w:val="28"/>
          <w:szCs w:val="28"/>
        </w:rPr>
      </w:pPr>
      <w:r>
        <w:rPr>
          <w:b/>
          <w:bCs/>
          <w:sz w:val="28"/>
          <w:szCs w:val="28"/>
        </w:rPr>
        <w:t>Create the median and ulnar nerves and the digital nerve branches. Colour them yellow. Try and create the motor nerve branches to thenar muscles.</w:t>
      </w:r>
    </w:p>
    <w:p w14:paraId="5AC47721" w14:textId="77777777" w:rsidR="00F36F82" w:rsidRDefault="00F36F82">
      <w:pPr>
        <w:rPr>
          <w:b/>
          <w:bCs/>
          <w:sz w:val="28"/>
          <w:szCs w:val="28"/>
        </w:rPr>
      </w:pPr>
    </w:p>
    <w:p w14:paraId="305FE7FA" w14:textId="77777777" w:rsidR="00F36F82" w:rsidRDefault="00F36F82">
      <w:pPr>
        <w:rPr>
          <w:b/>
          <w:bCs/>
          <w:sz w:val="28"/>
          <w:szCs w:val="28"/>
        </w:rPr>
      </w:pPr>
    </w:p>
    <w:p w14:paraId="16F38AC2" w14:textId="77777777" w:rsidR="00F36F82" w:rsidRDefault="00F36F82">
      <w:pPr>
        <w:rPr>
          <w:b/>
          <w:bCs/>
          <w:sz w:val="28"/>
          <w:szCs w:val="28"/>
        </w:rPr>
      </w:pPr>
    </w:p>
    <w:p w14:paraId="617B93F9" w14:textId="6A53410D" w:rsidR="00052D82" w:rsidRPr="001137C4" w:rsidRDefault="00052D82">
      <w:pPr>
        <w:rPr>
          <w:b/>
          <w:bCs/>
          <w:sz w:val="28"/>
          <w:szCs w:val="28"/>
        </w:rPr>
      </w:pPr>
      <w:r w:rsidRPr="001137C4">
        <w:rPr>
          <w:b/>
          <w:bCs/>
          <w:sz w:val="28"/>
          <w:szCs w:val="28"/>
        </w:rPr>
        <w:t>Palmar arch</w:t>
      </w:r>
    </w:p>
    <w:p w14:paraId="3247E2C7" w14:textId="073271A4" w:rsidR="00052D82" w:rsidRDefault="00052D82">
      <w:r>
        <w:rPr>
          <w:noProof/>
          <w:lang w:eastAsia="en-GB" w:bidi="ar-SA"/>
        </w:rPr>
        <w:lastRenderedPageBreak/>
        <w:drawing>
          <wp:inline distT="0" distB="0" distL="0" distR="0" wp14:anchorId="1558EDA5" wp14:editId="0E9890ED">
            <wp:extent cx="6024038" cy="76018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2839" cy="7612909"/>
                    </a:xfrm>
                    <a:prstGeom prst="rect">
                      <a:avLst/>
                    </a:prstGeom>
                    <a:noFill/>
                    <a:ln>
                      <a:noFill/>
                    </a:ln>
                  </pic:spPr>
                </pic:pic>
              </a:graphicData>
            </a:graphic>
          </wp:inline>
        </w:drawing>
      </w:r>
    </w:p>
    <w:p w14:paraId="186F38B4" w14:textId="63B7FE72" w:rsidR="00052D82" w:rsidRDefault="00AF1543">
      <w:r>
        <w:t xml:space="preserve"> </w:t>
      </w:r>
    </w:p>
    <w:p w14:paraId="762AFC7F" w14:textId="346EAF34" w:rsidR="00F36F82" w:rsidRDefault="00F36F82">
      <w:pPr>
        <w:rPr>
          <w:b/>
          <w:bCs/>
          <w:sz w:val="28"/>
          <w:szCs w:val="28"/>
        </w:rPr>
      </w:pPr>
      <w:r w:rsidRPr="00F36F82">
        <w:rPr>
          <w:b/>
          <w:bCs/>
          <w:sz w:val="28"/>
          <w:szCs w:val="28"/>
        </w:rPr>
        <w:t>Practical session 6</w:t>
      </w:r>
    </w:p>
    <w:p w14:paraId="15442932" w14:textId="786BC02A" w:rsidR="00F36F82" w:rsidRDefault="00F36F82">
      <w:pPr>
        <w:rPr>
          <w:b/>
          <w:bCs/>
          <w:sz w:val="28"/>
          <w:szCs w:val="28"/>
        </w:rPr>
      </w:pPr>
      <w:r>
        <w:rPr>
          <w:b/>
          <w:bCs/>
          <w:sz w:val="28"/>
          <w:szCs w:val="28"/>
        </w:rPr>
        <w:lastRenderedPageBreak/>
        <w:t>Create the arteries to the hand. Note how the radial artery passes into the palm between the two heads of dorsal interossei. Complete the palmar arch and the digital vessels.</w:t>
      </w:r>
    </w:p>
    <w:p w14:paraId="58B7FA9A" w14:textId="71F4BAAD" w:rsidR="00F36F82" w:rsidRDefault="00F36F82">
      <w:pPr>
        <w:rPr>
          <w:b/>
          <w:bCs/>
          <w:sz w:val="28"/>
          <w:szCs w:val="28"/>
        </w:rPr>
      </w:pPr>
      <w:r>
        <w:rPr>
          <w:b/>
          <w:bCs/>
          <w:sz w:val="28"/>
          <w:szCs w:val="28"/>
        </w:rPr>
        <w:t>Now complete the flexor retinaculum and the rest of the thenar muscles.</w:t>
      </w:r>
    </w:p>
    <w:p w14:paraId="54AA6400" w14:textId="644A9EE0" w:rsidR="00430907" w:rsidRPr="00F36F82" w:rsidRDefault="00430907">
      <w:pPr>
        <w:rPr>
          <w:b/>
          <w:bCs/>
          <w:sz w:val="28"/>
          <w:szCs w:val="28"/>
        </w:rPr>
      </w:pPr>
      <w:r>
        <w:rPr>
          <w:b/>
          <w:bCs/>
          <w:sz w:val="28"/>
          <w:szCs w:val="28"/>
        </w:rPr>
        <w:t xml:space="preserve">If you have time, you can complete the hand into a life-like model using the surface anatomy pictures </w:t>
      </w:r>
    </w:p>
    <w:p w14:paraId="2DC70E9C" w14:textId="16348D0B" w:rsidR="00052D82" w:rsidRDefault="00052D82"/>
    <w:p w14:paraId="79138B33" w14:textId="493C19C1" w:rsidR="001137C4" w:rsidRPr="001137C4" w:rsidRDefault="001137C4">
      <w:pPr>
        <w:rPr>
          <w:b/>
          <w:bCs/>
          <w:sz w:val="28"/>
          <w:szCs w:val="28"/>
        </w:rPr>
      </w:pPr>
      <w:r w:rsidRPr="001137C4">
        <w:rPr>
          <w:b/>
          <w:bCs/>
          <w:sz w:val="28"/>
          <w:szCs w:val="28"/>
        </w:rPr>
        <w:t>Surface anatomy of the hand</w:t>
      </w:r>
    </w:p>
    <w:p w14:paraId="21B4E764" w14:textId="341DBED8" w:rsidR="001137C4" w:rsidRDefault="001137C4">
      <w:pPr>
        <w:rPr>
          <w:sz w:val="28"/>
          <w:szCs w:val="28"/>
        </w:rPr>
      </w:pPr>
    </w:p>
    <w:p w14:paraId="2E971382" w14:textId="75D5A09D" w:rsidR="00B526A7" w:rsidRPr="00B526A7" w:rsidRDefault="001137C4" w:rsidP="00B526A7">
      <w:pPr>
        <w:rPr>
          <w:sz w:val="28"/>
          <w:szCs w:val="28"/>
        </w:rPr>
      </w:pPr>
      <w:r>
        <w:rPr>
          <w:noProof/>
          <w:lang w:eastAsia="en-GB" w:bidi="ar-SA"/>
        </w:rPr>
        <w:drawing>
          <wp:inline distT="0" distB="0" distL="0" distR="0" wp14:anchorId="373D9AFB" wp14:editId="1FC45F4E">
            <wp:extent cx="6169329" cy="4107976"/>
            <wp:effectExtent l="0" t="0" r="3175" b="6985"/>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0281" cy="4108610"/>
                    </a:xfrm>
                    <a:prstGeom prst="rect">
                      <a:avLst/>
                    </a:prstGeom>
                    <a:noFill/>
                    <a:ln>
                      <a:noFill/>
                    </a:ln>
                  </pic:spPr>
                </pic:pic>
              </a:graphicData>
            </a:graphic>
          </wp:inline>
        </w:drawing>
      </w:r>
    </w:p>
    <w:p w14:paraId="09905233" w14:textId="77777777" w:rsidR="00B526A7" w:rsidRPr="00B526A7" w:rsidRDefault="00B526A7" w:rsidP="00B526A7">
      <w:pPr>
        <w:rPr>
          <w:sz w:val="28"/>
          <w:szCs w:val="28"/>
        </w:rPr>
      </w:pPr>
    </w:p>
    <w:p w14:paraId="3646B069" w14:textId="77777777" w:rsidR="00B526A7" w:rsidRPr="00B526A7" w:rsidRDefault="00B526A7" w:rsidP="00B526A7">
      <w:pPr>
        <w:rPr>
          <w:sz w:val="28"/>
          <w:szCs w:val="28"/>
        </w:rPr>
      </w:pPr>
    </w:p>
    <w:p w14:paraId="50792DCD" w14:textId="77777777" w:rsidR="00B526A7" w:rsidRPr="00B526A7" w:rsidRDefault="00B526A7" w:rsidP="00B526A7">
      <w:pPr>
        <w:rPr>
          <w:sz w:val="28"/>
          <w:szCs w:val="28"/>
        </w:rPr>
      </w:pPr>
    </w:p>
    <w:p w14:paraId="2ADC5BD3" w14:textId="53DF00AA" w:rsidR="00B526A7" w:rsidRDefault="00B526A7" w:rsidP="00B526A7">
      <w:pPr>
        <w:rPr>
          <w:sz w:val="28"/>
          <w:szCs w:val="28"/>
        </w:rPr>
      </w:pPr>
    </w:p>
    <w:p w14:paraId="2D2968E1" w14:textId="28A94187" w:rsidR="001137C4" w:rsidRPr="00B526A7" w:rsidRDefault="00B526A7" w:rsidP="00B526A7">
      <w:pPr>
        <w:tabs>
          <w:tab w:val="left" w:pos="5287"/>
        </w:tabs>
        <w:rPr>
          <w:sz w:val="28"/>
          <w:szCs w:val="28"/>
        </w:rPr>
      </w:pPr>
      <w:r>
        <w:rPr>
          <w:sz w:val="28"/>
          <w:szCs w:val="28"/>
        </w:rPr>
        <w:tab/>
      </w:r>
    </w:p>
    <w:sectPr w:rsidR="001137C4" w:rsidRPr="00B526A7">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E50DAE" w14:textId="77777777" w:rsidR="005460D6" w:rsidRDefault="005460D6" w:rsidP="00052D82">
      <w:pPr>
        <w:spacing w:after="0" w:line="240" w:lineRule="auto"/>
      </w:pPr>
      <w:r>
        <w:separator/>
      </w:r>
    </w:p>
  </w:endnote>
  <w:endnote w:type="continuationSeparator" w:id="0">
    <w:p w14:paraId="4C1CFF9B" w14:textId="77777777" w:rsidR="005460D6" w:rsidRDefault="005460D6" w:rsidP="00052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artika">
    <w:panose1 w:val="02020503030404060203"/>
    <w:charset w:val="00"/>
    <w:family w:val="roman"/>
    <w:pitch w:val="variable"/>
    <w:sig w:usb0="008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B6649" w14:textId="051C4A99" w:rsidR="00052D82" w:rsidRDefault="00052D82">
    <w:pPr>
      <w:pStyle w:val="Footer"/>
    </w:pPr>
  </w:p>
  <w:p w14:paraId="11627014" w14:textId="1C64C019" w:rsidR="00052D82" w:rsidRPr="00052D82" w:rsidRDefault="00052D82">
    <w:pPr>
      <w:pStyle w:val="Footer"/>
      <w:rPr>
        <w:rFonts w:ascii="Arial Black" w:hAnsi="Arial Black"/>
        <w:color w:val="0D0D0D" w:themeColor="text1" w:themeTint="F2"/>
        <w:sz w:val="28"/>
        <w:szCs w:val="28"/>
      </w:rPr>
    </w:pPr>
    <w:r w:rsidRPr="00052D82">
      <w:rPr>
        <w:rFonts w:ascii="Arial Black" w:hAnsi="Arial Black"/>
        <w:color w:val="0D0D0D" w:themeColor="text1" w:themeTint="F2"/>
        <w:sz w:val="28"/>
        <w:szCs w:val="28"/>
      </w:rPr>
      <w:t xml:space="preserve">Hand Sculpture course </w:t>
    </w:r>
    <w:r w:rsidR="000C6B97">
      <w:rPr>
        <w:rFonts w:ascii="Arial Black" w:hAnsi="Arial Black"/>
        <w:color w:val="0D0D0D" w:themeColor="text1" w:themeTint="F2"/>
        <w:sz w:val="28"/>
        <w:szCs w:val="28"/>
      </w:rPr>
      <w:t>18</w:t>
    </w:r>
    <w:r w:rsidR="000C6B97" w:rsidRPr="000C6B97">
      <w:rPr>
        <w:rFonts w:ascii="Arial Black" w:hAnsi="Arial Black"/>
        <w:color w:val="0D0D0D" w:themeColor="text1" w:themeTint="F2"/>
        <w:sz w:val="28"/>
        <w:szCs w:val="28"/>
        <w:vertAlign w:val="superscript"/>
      </w:rPr>
      <w:t>th</w:t>
    </w:r>
    <w:r w:rsidR="000C6B97">
      <w:rPr>
        <w:rFonts w:ascii="Arial Black" w:hAnsi="Arial Black"/>
        <w:color w:val="0D0D0D" w:themeColor="text1" w:themeTint="F2"/>
        <w:sz w:val="28"/>
        <w:szCs w:val="28"/>
      </w:rPr>
      <w:t xml:space="preserve"> and 19</w:t>
    </w:r>
    <w:r w:rsidR="000C6B97" w:rsidRPr="000C6B97">
      <w:rPr>
        <w:rFonts w:ascii="Arial Black" w:hAnsi="Arial Black"/>
        <w:color w:val="0D0D0D" w:themeColor="text1" w:themeTint="F2"/>
        <w:sz w:val="28"/>
        <w:szCs w:val="28"/>
        <w:vertAlign w:val="superscript"/>
      </w:rPr>
      <w:t>th</w:t>
    </w:r>
    <w:r w:rsidR="000C6B97">
      <w:rPr>
        <w:rFonts w:ascii="Arial Black" w:hAnsi="Arial Black"/>
        <w:color w:val="0D0D0D" w:themeColor="text1" w:themeTint="F2"/>
        <w:sz w:val="28"/>
        <w:szCs w:val="28"/>
      </w:rPr>
      <w:t xml:space="preserve"> March</w:t>
    </w:r>
    <w:r w:rsidRPr="00052D82">
      <w:rPr>
        <w:rFonts w:ascii="Arial Black" w:hAnsi="Arial Black"/>
        <w:color w:val="0D0D0D" w:themeColor="text1" w:themeTint="F2"/>
        <w:sz w:val="28"/>
        <w:szCs w:val="28"/>
      </w:rPr>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424DB5" w14:textId="77777777" w:rsidR="005460D6" w:rsidRDefault="005460D6" w:rsidP="00052D82">
      <w:pPr>
        <w:spacing w:after="0" w:line="240" w:lineRule="auto"/>
      </w:pPr>
      <w:r>
        <w:separator/>
      </w:r>
    </w:p>
  </w:footnote>
  <w:footnote w:type="continuationSeparator" w:id="0">
    <w:p w14:paraId="1E948B3A" w14:textId="77777777" w:rsidR="005460D6" w:rsidRDefault="005460D6" w:rsidP="00052D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B212A2"/>
    <w:multiLevelType w:val="hybridMultilevel"/>
    <w:tmpl w:val="23A8606A"/>
    <w:lvl w:ilvl="0" w:tplc="394EACF8">
      <w:start w:val="1"/>
      <w:numFmt w:val="bullet"/>
      <w:lvlText w:val=""/>
      <w:lvlJc w:val="left"/>
      <w:pPr>
        <w:tabs>
          <w:tab w:val="num" w:pos="153"/>
        </w:tabs>
        <w:ind w:left="153" w:hanging="360"/>
      </w:pPr>
      <w:rPr>
        <w:rFonts w:ascii="Wingdings 3" w:hAnsi="Wingdings 3" w:hint="default"/>
      </w:rPr>
    </w:lvl>
    <w:lvl w:ilvl="1" w:tplc="4F5CED1A">
      <w:start w:val="1"/>
      <w:numFmt w:val="bullet"/>
      <w:lvlText w:val=""/>
      <w:lvlJc w:val="left"/>
      <w:pPr>
        <w:tabs>
          <w:tab w:val="num" w:pos="873"/>
        </w:tabs>
        <w:ind w:left="873" w:hanging="360"/>
      </w:pPr>
      <w:rPr>
        <w:rFonts w:ascii="Wingdings 3" w:hAnsi="Wingdings 3" w:hint="default"/>
      </w:rPr>
    </w:lvl>
    <w:lvl w:ilvl="2" w:tplc="9FCCEFE0">
      <w:start w:val="208"/>
      <w:numFmt w:val="bullet"/>
      <w:lvlText w:val=""/>
      <w:lvlJc w:val="left"/>
      <w:pPr>
        <w:tabs>
          <w:tab w:val="num" w:pos="1593"/>
        </w:tabs>
        <w:ind w:left="1593" w:hanging="360"/>
      </w:pPr>
      <w:rPr>
        <w:rFonts w:ascii="Wingdings 3" w:hAnsi="Wingdings 3" w:hint="default"/>
      </w:rPr>
    </w:lvl>
    <w:lvl w:ilvl="3" w:tplc="17E6360E" w:tentative="1">
      <w:start w:val="1"/>
      <w:numFmt w:val="bullet"/>
      <w:lvlText w:val=""/>
      <w:lvlJc w:val="left"/>
      <w:pPr>
        <w:tabs>
          <w:tab w:val="num" w:pos="2313"/>
        </w:tabs>
        <w:ind w:left="2313" w:hanging="360"/>
      </w:pPr>
      <w:rPr>
        <w:rFonts w:ascii="Wingdings 3" w:hAnsi="Wingdings 3" w:hint="default"/>
      </w:rPr>
    </w:lvl>
    <w:lvl w:ilvl="4" w:tplc="071ABB56" w:tentative="1">
      <w:start w:val="1"/>
      <w:numFmt w:val="bullet"/>
      <w:lvlText w:val=""/>
      <w:lvlJc w:val="left"/>
      <w:pPr>
        <w:tabs>
          <w:tab w:val="num" w:pos="3033"/>
        </w:tabs>
        <w:ind w:left="3033" w:hanging="360"/>
      </w:pPr>
      <w:rPr>
        <w:rFonts w:ascii="Wingdings 3" w:hAnsi="Wingdings 3" w:hint="default"/>
      </w:rPr>
    </w:lvl>
    <w:lvl w:ilvl="5" w:tplc="8670DEDC" w:tentative="1">
      <w:start w:val="1"/>
      <w:numFmt w:val="bullet"/>
      <w:lvlText w:val=""/>
      <w:lvlJc w:val="left"/>
      <w:pPr>
        <w:tabs>
          <w:tab w:val="num" w:pos="3753"/>
        </w:tabs>
        <w:ind w:left="3753" w:hanging="360"/>
      </w:pPr>
      <w:rPr>
        <w:rFonts w:ascii="Wingdings 3" w:hAnsi="Wingdings 3" w:hint="default"/>
      </w:rPr>
    </w:lvl>
    <w:lvl w:ilvl="6" w:tplc="3786903C" w:tentative="1">
      <w:start w:val="1"/>
      <w:numFmt w:val="bullet"/>
      <w:lvlText w:val=""/>
      <w:lvlJc w:val="left"/>
      <w:pPr>
        <w:tabs>
          <w:tab w:val="num" w:pos="4473"/>
        </w:tabs>
        <w:ind w:left="4473" w:hanging="360"/>
      </w:pPr>
      <w:rPr>
        <w:rFonts w:ascii="Wingdings 3" w:hAnsi="Wingdings 3" w:hint="default"/>
      </w:rPr>
    </w:lvl>
    <w:lvl w:ilvl="7" w:tplc="C04834CC" w:tentative="1">
      <w:start w:val="1"/>
      <w:numFmt w:val="bullet"/>
      <w:lvlText w:val=""/>
      <w:lvlJc w:val="left"/>
      <w:pPr>
        <w:tabs>
          <w:tab w:val="num" w:pos="5193"/>
        </w:tabs>
        <w:ind w:left="5193" w:hanging="360"/>
      </w:pPr>
      <w:rPr>
        <w:rFonts w:ascii="Wingdings 3" w:hAnsi="Wingdings 3" w:hint="default"/>
      </w:rPr>
    </w:lvl>
    <w:lvl w:ilvl="8" w:tplc="CAC690FC" w:tentative="1">
      <w:start w:val="1"/>
      <w:numFmt w:val="bullet"/>
      <w:lvlText w:val=""/>
      <w:lvlJc w:val="left"/>
      <w:pPr>
        <w:tabs>
          <w:tab w:val="num" w:pos="5913"/>
        </w:tabs>
        <w:ind w:left="5913" w:hanging="360"/>
      </w:pPr>
      <w:rPr>
        <w:rFonts w:ascii="Wingdings 3" w:hAnsi="Wingdings 3" w:hint="default"/>
      </w:rPr>
    </w:lvl>
  </w:abstractNum>
  <w:abstractNum w:abstractNumId="1">
    <w:nsid w:val="36CE4C17"/>
    <w:multiLevelType w:val="hybridMultilevel"/>
    <w:tmpl w:val="AA783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755433"/>
    <w:multiLevelType w:val="hybridMultilevel"/>
    <w:tmpl w:val="DAEE6DA0"/>
    <w:lvl w:ilvl="0" w:tplc="FB0A3FE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47332321"/>
    <w:multiLevelType w:val="hybridMultilevel"/>
    <w:tmpl w:val="F0A6B28E"/>
    <w:lvl w:ilvl="0" w:tplc="B90806F2">
      <w:start w:val="1"/>
      <w:numFmt w:val="decimal"/>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nsid w:val="4BFD5AD7"/>
    <w:multiLevelType w:val="hybridMultilevel"/>
    <w:tmpl w:val="7206F1E2"/>
    <w:lvl w:ilvl="0" w:tplc="1FA2F4A2">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5">
    <w:nsid w:val="4C743DF2"/>
    <w:multiLevelType w:val="hybridMultilevel"/>
    <w:tmpl w:val="EE04C8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97E"/>
    <w:rsid w:val="00030EB3"/>
    <w:rsid w:val="00052D82"/>
    <w:rsid w:val="000C6B97"/>
    <w:rsid w:val="001137C4"/>
    <w:rsid w:val="00197538"/>
    <w:rsid w:val="001E78F7"/>
    <w:rsid w:val="00223A1A"/>
    <w:rsid w:val="00297ED1"/>
    <w:rsid w:val="00312DEE"/>
    <w:rsid w:val="0038056C"/>
    <w:rsid w:val="00430907"/>
    <w:rsid w:val="00436C15"/>
    <w:rsid w:val="005460D6"/>
    <w:rsid w:val="006F7B2D"/>
    <w:rsid w:val="007A140F"/>
    <w:rsid w:val="00891D2F"/>
    <w:rsid w:val="008F7531"/>
    <w:rsid w:val="00943A54"/>
    <w:rsid w:val="0099406F"/>
    <w:rsid w:val="009D545B"/>
    <w:rsid w:val="009E20F2"/>
    <w:rsid w:val="00AF1543"/>
    <w:rsid w:val="00B44C34"/>
    <w:rsid w:val="00B526A7"/>
    <w:rsid w:val="00B8697E"/>
    <w:rsid w:val="00D316AE"/>
    <w:rsid w:val="00E37BE3"/>
    <w:rsid w:val="00E67526"/>
    <w:rsid w:val="00EA5FF2"/>
    <w:rsid w:val="00F1217F"/>
    <w:rsid w:val="00F36F82"/>
  </w:rsids>
  <m:mathPr>
    <m:mathFont m:val="Cambria Math"/>
    <m:brkBin m:val="before"/>
    <m:brkBinSub m:val="--"/>
    <m:smallFrac m:val="0"/>
    <m:dispDef/>
    <m:lMargin m:val="0"/>
    <m:rMargin m:val="0"/>
    <m:defJc m:val="centerGroup"/>
    <m:wrapIndent m:val="1440"/>
    <m:intLim m:val="subSup"/>
    <m:naryLim m:val="undOvr"/>
  </m:mathPr>
  <w:themeFontLang w:val="en-GB"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22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ml-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actInfo">
    <w:name w:val="Contact Info"/>
    <w:basedOn w:val="Normal"/>
    <w:rsid w:val="001E78F7"/>
    <w:pPr>
      <w:pBdr>
        <w:top w:val="single" w:sz="2" w:space="16" w:color="B11A57"/>
        <w:left w:val="single" w:sz="2" w:space="12" w:color="B11A57"/>
        <w:bottom w:val="single" w:sz="2" w:space="16" w:color="B11A57"/>
        <w:right w:val="single" w:sz="2" w:space="12" w:color="B11A57"/>
      </w:pBdr>
      <w:shd w:val="clear" w:color="auto" w:fill="B11A57"/>
      <w:suppressAutoHyphens/>
      <w:autoSpaceDN w:val="0"/>
      <w:spacing w:after="200" w:line="312" w:lineRule="auto"/>
      <w:ind w:left="144" w:right="144"/>
      <w:jc w:val="center"/>
      <w:textAlignment w:val="baseline"/>
    </w:pPr>
    <w:rPr>
      <w:rFonts w:ascii="Georgia" w:eastAsia="SimSun" w:hAnsi="Georgia" w:cs="Kartika"/>
      <w:color w:val="FFFFFF"/>
      <w:sz w:val="24"/>
      <w:szCs w:val="24"/>
      <w:lang w:val="en-US" w:eastAsia="ja-JP" w:bidi="ar-SA"/>
    </w:rPr>
  </w:style>
  <w:style w:type="paragraph" w:styleId="ListParagraph">
    <w:name w:val="List Paragraph"/>
    <w:basedOn w:val="Normal"/>
    <w:uiPriority w:val="34"/>
    <w:qFormat/>
    <w:rsid w:val="007A140F"/>
    <w:pPr>
      <w:ind w:left="720"/>
      <w:contextualSpacing/>
    </w:pPr>
  </w:style>
  <w:style w:type="paragraph" w:styleId="Header">
    <w:name w:val="header"/>
    <w:basedOn w:val="Normal"/>
    <w:link w:val="HeaderChar"/>
    <w:uiPriority w:val="99"/>
    <w:unhideWhenUsed/>
    <w:rsid w:val="00052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2D82"/>
  </w:style>
  <w:style w:type="paragraph" w:styleId="Footer">
    <w:name w:val="footer"/>
    <w:basedOn w:val="Normal"/>
    <w:link w:val="FooterChar"/>
    <w:uiPriority w:val="99"/>
    <w:unhideWhenUsed/>
    <w:rsid w:val="00052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2D82"/>
  </w:style>
  <w:style w:type="paragraph" w:styleId="BalloonText">
    <w:name w:val="Balloon Text"/>
    <w:basedOn w:val="Normal"/>
    <w:link w:val="BalloonTextChar"/>
    <w:uiPriority w:val="99"/>
    <w:semiHidden/>
    <w:unhideWhenUsed/>
    <w:rsid w:val="000C6B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6B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ml-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actInfo">
    <w:name w:val="Contact Info"/>
    <w:basedOn w:val="Normal"/>
    <w:rsid w:val="001E78F7"/>
    <w:pPr>
      <w:pBdr>
        <w:top w:val="single" w:sz="2" w:space="16" w:color="B11A57"/>
        <w:left w:val="single" w:sz="2" w:space="12" w:color="B11A57"/>
        <w:bottom w:val="single" w:sz="2" w:space="16" w:color="B11A57"/>
        <w:right w:val="single" w:sz="2" w:space="12" w:color="B11A57"/>
      </w:pBdr>
      <w:shd w:val="clear" w:color="auto" w:fill="B11A57"/>
      <w:suppressAutoHyphens/>
      <w:autoSpaceDN w:val="0"/>
      <w:spacing w:after="200" w:line="312" w:lineRule="auto"/>
      <w:ind w:left="144" w:right="144"/>
      <w:jc w:val="center"/>
      <w:textAlignment w:val="baseline"/>
    </w:pPr>
    <w:rPr>
      <w:rFonts w:ascii="Georgia" w:eastAsia="SimSun" w:hAnsi="Georgia" w:cs="Kartika"/>
      <w:color w:val="FFFFFF"/>
      <w:sz w:val="24"/>
      <w:szCs w:val="24"/>
      <w:lang w:val="en-US" w:eastAsia="ja-JP" w:bidi="ar-SA"/>
    </w:rPr>
  </w:style>
  <w:style w:type="paragraph" w:styleId="ListParagraph">
    <w:name w:val="List Paragraph"/>
    <w:basedOn w:val="Normal"/>
    <w:uiPriority w:val="34"/>
    <w:qFormat/>
    <w:rsid w:val="007A140F"/>
    <w:pPr>
      <w:ind w:left="720"/>
      <w:contextualSpacing/>
    </w:pPr>
  </w:style>
  <w:style w:type="paragraph" w:styleId="Header">
    <w:name w:val="header"/>
    <w:basedOn w:val="Normal"/>
    <w:link w:val="HeaderChar"/>
    <w:uiPriority w:val="99"/>
    <w:unhideWhenUsed/>
    <w:rsid w:val="00052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2D82"/>
  </w:style>
  <w:style w:type="paragraph" w:styleId="Footer">
    <w:name w:val="footer"/>
    <w:basedOn w:val="Normal"/>
    <w:link w:val="FooterChar"/>
    <w:uiPriority w:val="99"/>
    <w:unhideWhenUsed/>
    <w:rsid w:val="00052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2D82"/>
  </w:style>
  <w:style w:type="paragraph" w:styleId="BalloonText">
    <w:name w:val="Balloon Text"/>
    <w:basedOn w:val="Normal"/>
    <w:link w:val="BalloonTextChar"/>
    <w:uiPriority w:val="99"/>
    <w:semiHidden/>
    <w:unhideWhenUsed/>
    <w:rsid w:val="000C6B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6B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367110">
      <w:bodyDiv w:val="1"/>
      <w:marLeft w:val="0"/>
      <w:marRight w:val="0"/>
      <w:marTop w:val="0"/>
      <w:marBottom w:val="0"/>
      <w:divBdr>
        <w:top w:val="none" w:sz="0" w:space="0" w:color="auto"/>
        <w:left w:val="none" w:sz="0" w:space="0" w:color="auto"/>
        <w:bottom w:val="none" w:sz="0" w:space="0" w:color="auto"/>
        <w:right w:val="none" w:sz="0" w:space="0" w:color="auto"/>
      </w:divBdr>
      <w:divsChild>
        <w:div w:id="530873745">
          <w:marLeft w:val="1166"/>
          <w:marRight w:val="0"/>
          <w:marTop w:val="120"/>
          <w:marBottom w:val="0"/>
          <w:divBdr>
            <w:top w:val="none" w:sz="0" w:space="0" w:color="auto"/>
            <w:left w:val="none" w:sz="0" w:space="0" w:color="auto"/>
            <w:bottom w:val="none" w:sz="0" w:space="0" w:color="auto"/>
            <w:right w:val="none" w:sz="0" w:space="0" w:color="auto"/>
          </w:divBdr>
        </w:div>
        <w:div w:id="1713652587">
          <w:marLeft w:val="1800"/>
          <w:marRight w:val="0"/>
          <w:marTop w:val="100"/>
          <w:marBottom w:val="0"/>
          <w:divBdr>
            <w:top w:val="none" w:sz="0" w:space="0" w:color="auto"/>
            <w:left w:val="none" w:sz="0" w:space="0" w:color="auto"/>
            <w:bottom w:val="none" w:sz="0" w:space="0" w:color="auto"/>
            <w:right w:val="none" w:sz="0" w:space="0" w:color="auto"/>
          </w:divBdr>
        </w:div>
        <w:div w:id="1365862399">
          <w:marLeft w:val="1166"/>
          <w:marRight w:val="0"/>
          <w:marTop w:val="120"/>
          <w:marBottom w:val="0"/>
          <w:divBdr>
            <w:top w:val="none" w:sz="0" w:space="0" w:color="auto"/>
            <w:left w:val="none" w:sz="0" w:space="0" w:color="auto"/>
            <w:bottom w:val="none" w:sz="0" w:space="0" w:color="auto"/>
            <w:right w:val="none" w:sz="0" w:space="0" w:color="auto"/>
          </w:divBdr>
        </w:div>
        <w:div w:id="152533654">
          <w:marLeft w:val="180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png"/><Relationship Id="rId10" Type="http://schemas.openxmlformats.org/officeDocument/2006/relationships/image" Target="media/image2.gif"/><Relationship Id="rId19" Type="http://schemas.openxmlformats.org/officeDocument/2006/relationships/image" Target="media/image11.gi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56E6C-5C4F-4D6C-8F93-E8247B29E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C07A37E</Template>
  <TotalTime>0</TotalTime>
  <Pages>25</Pages>
  <Words>747</Words>
  <Characters>4261</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Rajive Jose</dc:creator>
  <cp:lastModifiedBy>Rajive Jose</cp:lastModifiedBy>
  <cp:revision>2</cp:revision>
  <cp:lastPrinted>2018-06-28T11:06:00Z</cp:lastPrinted>
  <dcterms:created xsi:type="dcterms:W3CDTF">2018-11-23T11:43:00Z</dcterms:created>
  <dcterms:modified xsi:type="dcterms:W3CDTF">2018-11-23T11:43:00Z</dcterms:modified>
</cp:coreProperties>
</file>